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EE525" w14:textId="3F420BAD" w:rsidR="00440810" w:rsidRDefault="00440810" w:rsidP="002923D9">
      <w:pPr>
        <w:pStyle w:val="Documenttitle"/>
      </w:pPr>
      <w:r>
        <w:t>Nokia Network</w:t>
      </w:r>
      <w:r w:rsidR="00AE2318">
        <w:t xml:space="preserve"> </w:t>
      </w:r>
      <w:r>
        <w:t>as</w:t>
      </w:r>
      <w:r w:rsidR="00AE2318">
        <w:t xml:space="preserve"> </w:t>
      </w:r>
      <w:r>
        <w:t xml:space="preserve">Code </w:t>
      </w:r>
    </w:p>
    <w:p w14:paraId="23BD056C" w14:textId="5B9E83CD" w:rsidR="00607B1E" w:rsidRDefault="00822561" w:rsidP="002923D9">
      <w:pPr>
        <w:pStyle w:val="Documenttitle"/>
      </w:pPr>
      <w:r w:rsidRPr="00822561">
        <w:t xml:space="preserve">Consent &amp; </w:t>
      </w:r>
      <w:r w:rsidR="00E93D83" w:rsidRPr="00822561">
        <w:t>Authorization</w:t>
      </w:r>
    </w:p>
    <w:p w14:paraId="6F554B37" w14:textId="5405D0A7" w:rsidR="00440810" w:rsidRPr="00440810" w:rsidRDefault="00440810" w:rsidP="002923D9">
      <w:pPr>
        <w:pStyle w:val="Documenttitle"/>
        <w:rPr>
          <w:sz w:val="32"/>
          <w:szCs w:val="32"/>
        </w:rPr>
      </w:pPr>
      <w:r w:rsidRPr="00440810">
        <w:rPr>
          <w:sz w:val="32"/>
          <w:szCs w:val="32"/>
        </w:rPr>
        <w:t>Last Updated 1</w:t>
      </w:r>
      <w:r w:rsidR="006E0645">
        <w:rPr>
          <w:sz w:val="32"/>
          <w:szCs w:val="32"/>
        </w:rPr>
        <w:t>9</w:t>
      </w:r>
      <w:r w:rsidRPr="00440810">
        <w:rPr>
          <w:sz w:val="32"/>
          <w:szCs w:val="32"/>
        </w:rPr>
        <w:t xml:space="preserve"> October 2023 </w:t>
      </w:r>
    </w:p>
    <w:p w14:paraId="4575260F" w14:textId="77777777" w:rsidR="00E46765" w:rsidRPr="00E46765" w:rsidRDefault="00E46765" w:rsidP="00E46765"/>
    <w:p w14:paraId="78330948" w14:textId="5DE4865E" w:rsidR="0058705F" w:rsidRDefault="00A61FA8" w:rsidP="00051F83">
      <w:pPr>
        <w:jc w:val="both"/>
        <w:rPr>
          <w:rFonts w:ascii="Nokia Pure Text" w:eastAsia="Times New Roman" w:hAnsi="Nokia Pure Text" w:cs="Nokia Pure Text"/>
          <w:b/>
          <w:bCs/>
          <w:sz w:val="32"/>
          <w:szCs w:val="32"/>
          <w:lang w:val="en-GB"/>
        </w:rPr>
      </w:pPr>
      <w:bookmarkStart w:id="0" w:name="_Toc148534553"/>
      <w:r>
        <w:rPr>
          <w:rFonts w:ascii="Nokia Pure Text" w:eastAsia="Times New Roman" w:hAnsi="Nokia Pure Text" w:cs="Nokia Pure Text"/>
          <w:b/>
          <w:bCs/>
          <w:sz w:val="32"/>
          <w:szCs w:val="32"/>
          <w:lang w:val="en-GB"/>
        </w:rPr>
        <w:t>Authorization</w:t>
      </w:r>
      <w:bookmarkEnd w:id="0"/>
    </w:p>
    <w:tbl>
      <w:tblPr>
        <w:tblStyle w:val="TableGrid"/>
        <w:tblW w:w="9792" w:type="dxa"/>
        <w:tblLook w:val="04A0" w:firstRow="1" w:lastRow="0" w:firstColumn="1" w:lastColumn="0" w:noHBand="0" w:noVBand="1"/>
      </w:tblPr>
      <w:tblGrid>
        <w:gridCol w:w="2209"/>
        <w:gridCol w:w="2775"/>
        <w:gridCol w:w="1815"/>
        <w:gridCol w:w="1560"/>
        <w:gridCol w:w="1433"/>
      </w:tblGrid>
      <w:tr w:rsidR="00F63FCB" w14:paraId="1FD1450B" w14:textId="566D08B1" w:rsidTr="005379AD">
        <w:tc>
          <w:tcPr>
            <w:tcW w:w="2209" w:type="dxa"/>
          </w:tcPr>
          <w:p w14:paraId="57390425" w14:textId="5F1B6859" w:rsidR="00F63FCB" w:rsidRPr="00C322CF" w:rsidRDefault="00F63FCB" w:rsidP="000662F9">
            <w:pP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  <w:t>Device</w:t>
            </w:r>
          </w:p>
        </w:tc>
        <w:tc>
          <w:tcPr>
            <w:tcW w:w="2775" w:type="dxa"/>
          </w:tcPr>
          <w:p w14:paraId="4160EAAA" w14:textId="11DAA4B9" w:rsidR="00F63FCB" w:rsidRPr="00C322CF" w:rsidRDefault="00F63FCB" w:rsidP="000662F9">
            <w:pP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  <w:t>Scope</w:t>
            </w:r>
          </w:p>
        </w:tc>
        <w:tc>
          <w:tcPr>
            <w:tcW w:w="1815" w:type="dxa"/>
          </w:tcPr>
          <w:p w14:paraId="3697D951" w14:textId="39E83F4E" w:rsidR="00F63FCB" w:rsidRPr="00C322CF" w:rsidRDefault="00F63FCB" w:rsidP="000662F9">
            <w:pP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  <w:t>Authorized Party</w:t>
            </w:r>
          </w:p>
        </w:tc>
        <w:tc>
          <w:tcPr>
            <w:tcW w:w="1560" w:type="dxa"/>
          </w:tcPr>
          <w:p w14:paraId="0A22A851" w14:textId="78A6CCBF" w:rsidR="00F63FCB" w:rsidRDefault="00F63FCB" w:rsidP="000662F9">
            <w:pP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  <w:t>Operator</w:t>
            </w:r>
          </w:p>
        </w:tc>
        <w:tc>
          <w:tcPr>
            <w:tcW w:w="1433" w:type="dxa"/>
          </w:tcPr>
          <w:p w14:paraId="2FF3576D" w14:textId="4BE3FF89" w:rsidR="00F63FCB" w:rsidRDefault="00F63FCB" w:rsidP="000662F9">
            <w:pP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b/>
                <w:bCs/>
                <w:sz w:val="20"/>
                <w:szCs w:val="20"/>
                <w:lang w:val="en-GB"/>
              </w:rPr>
              <w:t>Revocation Date</w:t>
            </w:r>
          </w:p>
        </w:tc>
      </w:tr>
      <w:tr w:rsidR="00F63FCB" w14:paraId="0C08E41D" w14:textId="256DC45F" w:rsidTr="005379AD">
        <w:tc>
          <w:tcPr>
            <w:tcW w:w="2209" w:type="dxa"/>
          </w:tcPr>
          <w:p w14:paraId="3A52690D" w14:textId="7390FF92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Device1@abc.com</w:t>
            </w:r>
          </w:p>
        </w:tc>
        <w:tc>
          <w:tcPr>
            <w:tcW w:w="2775" w:type="dxa"/>
          </w:tcPr>
          <w:p w14:paraId="14D1BA99" w14:textId="4B9C7690" w:rsidR="00F63FCB" w:rsidRPr="009274E7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location-verification</w:t>
            </w:r>
            <w:r>
              <w:rPr>
                <w:rFonts w:ascii="Nokia Pure Text" w:eastAsia="Times New Roman" w:hAnsi="Nokia Pure Text" w:cs="Nokia Pure Text"/>
                <w:sz w:val="20"/>
                <w:szCs w:val="20"/>
              </w:rPr>
              <w:t>,</w:t>
            </w:r>
          </w:p>
          <w:p w14:paraId="0694D817" w14:textId="4C7D3E11" w:rsidR="00F63FCB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location-retrieval</w:t>
            </w:r>
          </w:p>
        </w:tc>
        <w:tc>
          <w:tcPr>
            <w:tcW w:w="1815" w:type="dxa"/>
          </w:tcPr>
          <w:p w14:paraId="078373C0" w14:textId="4B08C748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Organization 1</w:t>
            </w:r>
          </w:p>
        </w:tc>
        <w:tc>
          <w:tcPr>
            <w:tcW w:w="1560" w:type="dxa"/>
          </w:tcPr>
          <w:p w14:paraId="094D9207" w14:textId="30C2833E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7F1326D5" w14:textId="77777777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  <w:tr w:rsidR="00F63FCB" w14:paraId="1CE46ACC" w14:textId="1CC5ADAC" w:rsidTr="005379AD">
        <w:tc>
          <w:tcPr>
            <w:tcW w:w="2209" w:type="dxa"/>
          </w:tcPr>
          <w:p w14:paraId="4C23EE79" w14:textId="10B99E68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Device2@abc.com</w:t>
            </w:r>
          </w:p>
        </w:tc>
        <w:tc>
          <w:tcPr>
            <w:tcW w:w="2775" w:type="dxa"/>
          </w:tcPr>
          <w:p w14:paraId="28B3C9BC" w14:textId="7BC2DE26" w:rsidR="00F63FCB" w:rsidRPr="009274E7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location-verification</w:t>
            </w:r>
            <w:r>
              <w:rPr>
                <w:rFonts w:ascii="Nokia Pure Text" w:eastAsia="Times New Roman" w:hAnsi="Nokia Pure Text" w:cs="Nokia Pure Text"/>
                <w:sz w:val="20"/>
                <w:szCs w:val="20"/>
              </w:rPr>
              <w:t>,</w:t>
            </w:r>
          </w:p>
          <w:p w14:paraId="19806BCE" w14:textId="7DD15F0C" w:rsidR="00F63FCB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location-retrieval</w:t>
            </w:r>
          </w:p>
        </w:tc>
        <w:tc>
          <w:tcPr>
            <w:tcW w:w="1815" w:type="dxa"/>
          </w:tcPr>
          <w:p w14:paraId="60DF7B3D" w14:textId="0B310121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Organization 1</w:t>
            </w:r>
          </w:p>
        </w:tc>
        <w:tc>
          <w:tcPr>
            <w:tcW w:w="1560" w:type="dxa"/>
          </w:tcPr>
          <w:p w14:paraId="7CD315BD" w14:textId="4545FE31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66A44F5D" w14:textId="77777777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  <w:tr w:rsidR="00F63FCB" w14:paraId="1F230D64" w14:textId="48857F3F" w:rsidTr="005379AD">
        <w:tc>
          <w:tcPr>
            <w:tcW w:w="2209" w:type="dxa"/>
          </w:tcPr>
          <w:p w14:paraId="6CFD1E94" w14:textId="4E94A388" w:rsidR="00F63FCB" w:rsidRDefault="00F63FCB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Device3@abc.com</w:t>
            </w:r>
          </w:p>
        </w:tc>
        <w:tc>
          <w:tcPr>
            <w:tcW w:w="2775" w:type="dxa"/>
          </w:tcPr>
          <w:p w14:paraId="1F83D9C4" w14:textId="64384A51" w:rsidR="00F63FCB" w:rsidRPr="009274E7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location-verification</w:t>
            </w:r>
            <w:r>
              <w:rPr>
                <w:rFonts w:ascii="Nokia Pure Text" w:eastAsia="Times New Roman" w:hAnsi="Nokia Pure Text" w:cs="Nokia Pure Text"/>
                <w:sz w:val="20"/>
                <w:szCs w:val="20"/>
              </w:rPr>
              <w:t>,</w:t>
            </w:r>
          </w:p>
          <w:p w14:paraId="458B1577" w14:textId="5E87E21C" w:rsidR="00F63FCB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location-retrieval</w:t>
            </w:r>
          </w:p>
        </w:tc>
        <w:tc>
          <w:tcPr>
            <w:tcW w:w="1815" w:type="dxa"/>
          </w:tcPr>
          <w:p w14:paraId="0C5FF87F" w14:textId="7BEB7E0A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Organization 1</w:t>
            </w:r>
          </w:p>
        </w:tc>
        <w:tc>
          <w:tcPr>
            <w:tcW w:w="1560" w:type="dxa"/>
          </w:tcPr>
          <w:p w14:paraId="20372469" w14:textId="2935891A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446F7345" w14:textId="77777777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  <w:tr w:rsidR="00F63FCB" w14:paraId="5AC83D2C" w14:textId="02A600AD" w:rsidTr="005379AD">
        <w:tc>
          <w:tcPr>
            <w:tcW w:w="2209" w:type="dxa"/>
          </w:tcPr>
          <w:p w14:paraId="2245ECE8" w14:textId="1F809AFC" w:rsidR="00F63FCB" w:rsidRDefault="00000000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hyperlink r:id="rId8" w:history="1">
              <w:r w:rsidR="00F63FCB" w:rsidRPr="00C82A2C">
                <w:rPr>
                  <w:rFonts w:ascii="Nokia Pure Text" w:eastAsia="Times New Roman" w:hAnsi="Nokia Pure Text" w:cs="Nokia Pure Text"/>
                  <w:sz w:val="20"/>
                  <w:szCs w:val="20"/>
                  <w:lang w:val="en-GB"/>
                </w:rPr>
                <w:t>Device4@abc.com</w:t>
              </w:r>
            </w:hyperlink>
          </w:p>
        </w:tc>
        <w:tc>
          <w:tcPr>
            <w:tcW w:w="2775" w:type="dxa"/>
          </w:tcPr>
          <w:p w14:paraId="52169FF6" w14:textId="3CEF3CD1" w:rsidR="00F63FCB" w:rsidRDefault="00F63FCB" w:rsidP="00C82A2C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location-retrieval</w:t>
            </w:r>
            <w:r w:rsidR="00011C9F">
              <w:rPr>
                <w:rFonts w:ascii="Nokia Pure Text" w:eastAsia="Times New Roman" w:hAnsi="Nokia Pure Text" w:cs="Nokia Pure Text"/>
                <w:sz w:val="20"/>
                <w:szCs w:val="20"/>
              </w:rPr>
              <w:t>,</w:t>
            </w:r>
          </w:p>
          <w:p w14:paraId="6F9E4523" w14:textId="3831304C" w:rsidR="00F63FCB" w:rsidRPr="009274E7" w:rsidRDefault="00F63FCB" w:rsidP="00C82A2C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proofErr w:type="spellStart"/>
            <w:r w:rsidRPr="00C82A2C">
              <w:rPr>
                <w:rFonts w:ascii="Nokia Pure Text" w:eastAsia="Times New Roman" w:hAnsi="Nokia Pure Text" w:cs="Nokia Pure Text"/>
                <w:sz w:val="20"/>
                <w:szCs w:val="20"/>
              </w:rPr>
              <w:t>qod</w:t>
            </w:r>
            <w:proofErr w:type="spellEnd"/>
            <w:r w:rsidRPr="00C82A2C">
              <w:rPr>
                <w:rFonts w:ascii="Nokia Pure Text" w:eastAsia="Times New Roman" w:hAnsi="Nokia Pure Text" w:cs="Nokia Pure Text"/>
                <w:sz w:val="20"/>
                <w:szCs w:val="20"/>
              </w:rPr>
              <w:t>-sessions-write</w:t>
            </w:r>
          </w:p>
        </w:tc>
        <w:tc>
          <w:tcPr>
            <w:tcW w:w="1815" w:type="dxa"/>
          </w:tcPr>
          <w:p w14:paraId="25CF4D26" w14:textId="52CF08B9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Organization 1</w:t>
            </w:r>
          </w:p>
        </w:tc>
        <w:tc>
          <w:tcPr>
            <w:tcW w:w="1560" w:type="dxa"/>
          </w:tcPr>
          <w:p w14:paraId="1CCF60FB" w14:textId="09D105C0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3574A1D3" w14:textId="77777777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  <w:tr w:rsidR="00F63FCB" w14:paraId="5051DFFF" w14:textId="5670DF3D" w:rsidTr="005379AD">
        <w:tc>
          <w:tcPr>
            <w:tcW w:w="2209" w:type="dxa"/>
          </w:tcPr>
          <w:p w14:paraId="05459505" w14:textId="441016F7" w:rsidR="00F63FCB" w:rsidRDefault="00000000" w:rsidP="000662F9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hyperlink r:id="rId9" w:history="1">
              <w:r w:rsidR="00F63FCB" w:rsidRPr="00C82A2C">
                <w:rPr>
                  <w:rFonts w:ascii="Nokia Pure Text" w:eastAsia="Times New Roman" w:hAnsi="Nokia Pure Text" w:cs="Nokia Pure Text"/>
                  <w:sz w:val="20"/>
                  <w:szCs w:val="20"/>
                  <w:lang w:val="en-GB"/>
                </w:rPr>
                <w:t>Device5@abc.com</w:t>
              </w:r>
            </w:hyperlink>
          </w:p>
        </w:tc>
        <w:tc>
          <w:tcPr>
            <w:tcW w:w="2775" w:type="dxa"/>
          </w:tcPr>
          <w:p w14:paraId="1DDB6966" w14:textId="7FFEF79B" w:rsidR="00F63FCB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</w:t>
            </w:r>
            <w:r w:rsidR="00011C9F">
              <w:rPr>
                <w:rFonts w:ascii="Nokia Pure Text" w:eastAsia="Times New Roman" w:hAnsi="Nokia Pure Text" w:cs="Nokia Pure Text"/>
                <w:sz w:val="20"/>
                <w:szCs w:val="20"/>
              </w:rPr>
              <w:t>l,</w:t>
            </w:r>
          </w:p>
          <w:p w14:paraId="5972A2AD" w14:textId="2D4A7E48" w:rsidR="00F63FCB" w:rsidRPr="009274E7" w:rsidRDefault="00F63FCB" w:rsidP="009274E7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proofErr w:type="spellStart"/>
            <w:r w:rsidRPr="00C82A2C">
              <w:rPr>
                <w:rFonts w:ascii="Nokia Pure Text" w:eastAsia="Times New Roman" w:hAnsi="Nokia Pure Text" w:cs="Nokia Pure Text"/>
                <w:sz w:val="20"/>
                <w:szCs w:val="20"/>
              </w:rPr>
              <w:t>qod</w:t>
            </w:r>
            <w:proofErr w:type="spellEnd"/>
            <w:r w:rsidRPr="00C82A2C">
              <w:rPr>
                <w:rFonts w:ascii="Nokia Pure Text" w:eastAsia="Times New Roman" w:hAnsi="Nokia Pure Text" w:cs="Nokia Pure Text"/>
                <w:sz w:val="20"/>
                <w:szCs w:val="20"/>
              </w:rPr>
              <w:t>-sessions-write</w:t>
            </w:r>
          </w:p>
        </w:tc>
        <w:tc>
          <w:tcPr>
            <w:tcW w:w="1815" w:type="dxa"/>
          </w:tcPr>
          <w:p w14:paraId="1DD7BA17" w14:textId="3A74B5EE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Organization 1</w:t>
            </w:r>
          </w:p>
        </w:tc>
        <w:tc>
          <w:tcPr>
            <w:tcW w:w="1560" w:type="dxa"/>
          </w:tcPr>
          <w:p w14:paraId="780AC5C4" w14:textId="0382F75A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433111DC" w14:textId="77777777" w:rsidR="00F63FCB" w:rsidRDefault="00F63FCB" w:rsidP="00C322CF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  <w:tr w:rsidR="00F63FCB" w14:paraId="1DADB9A4" w14:textId="4C86F193" w:rsidTr="005379AD">
        <w:tc>
          <w:tcPr>
            <w:tcW w:w="2209" w:type="dxa"/>
          </w:tcPr>
          <w:p w14:paraId="21885C6E" w14:textId="4D2F57FE" w:rsidR="00F63FCB" w:rsidRDefault="00000000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hyperlink r:id="rId10" w:history="1">
              <w:r w:rsidR="00F63FCB" w:rsidRPr="00DC3173">
                <w:rPr>
                  <w:rFonts w:ascii="Nokia Pure Text" w:eastAsia="Times New Roman" w:hAnsi="Nokia Pure Text" w:cs="Nokia Pure Text"/>
                  <w:sz w:val="20"/>
                  <w:szCs w:val="20"/>
                  <w:lang w:val="en-GB"/>
                </w:rPr>
                <w:t>Device1@abc.com</w:t>
              </w:r>
            </w:hyperlink>
          </w:p>
        </w:tc>
        <w:tc>
          <w:tcPr>
            <w:tcW w:w="2775" w:type="dxa"/>
          </w:tcPr>
          <w:p w14:paraId="2C4F8903" w14:textId="70F70ED0" w:rsidR="00F63FCB" w:rsidRPr="009274E7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location-verification</w:t>
            </w:r>
            <w:r>
              <w:rPr>
                <w:rFonts w:ascii="Nokia Pure Text" w:eastAsia="Times New Roman" w:hAnsi="Nokia Pure Text" w:cs="Nokia Pure Text"/>
                <w:sz w:val="20"/>
                <w:szCs w:val="20"/>
              </w:rPr>
              <w:t>,</w:t>
            </w:r>
          </w:p>
          <w:p w14:paraId="074EAAE1" w14:textId="5100395F" w:rsidR="00F63FCB" w:rsidRPr="009274E7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location-retrieval</w:t>
            </w:r>
          </w:p>
        </w:tc>
        <w:tc>
          <w:tcPr>
            <w:tcW w:w="1815" w:type="dxa"/>
          </w:tcPr>
          <w:p w14:paraId="6FFE1D1A" w14:textId="1D7AFBF6" w:rsidR="00F63FCB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System Integrator 1</w:t>
            </w:r>
          </w:p>
        </w:tc>
        <w:tc>
          <w:tcPr>
            <w:tcW w:w="1560" w:type="dxa"/>
          </w:tcPr>
          <w:p w14:paraId="02AF6476" w14:textId="1EE6F295" w:rsidR="00F63FCB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6FEE6745" w14:textId="77777777" w:rsidR="00F63FCB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  <w:tr w:rsidR="00F63FCB" w14:paraId="2D9021F5" w14:textId="27FCBE39" w:rsidTr="005379AD">
        <w:tc>
          <w:tcPr>
            <w:tcW w:w="2209" w:type="dxa"/>
          </w:tcPr>
          <w:p w14:paraId="16FE129C" w14:textId="68DD3D0F" w:rsidR="00F63FCB" w:rsidRDefault="00000000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hyperlink r:id="rId11" w:history="1">
              <w:r w:rsidR="00F63FCB" w:rsidRPr="00C82A2C">
                <w:rPr>
                  <w:rFonts w:ascii="Nokia Pure Text" w:eastAsia="Times New Roman" w:hAnsi="Nokia Pure Text" w:cs="Nokia Pure Text"/>
                  <w:sz w:val="20"/>
                  <w:szCs w:val="20"/>
                  <w:lang w:val="en-GB"/>
                </w:rPr>
                <w:t>Device2@abc.com</w:t>
              </w:r>
            </w:hyperlink>
          </w:p>
        </w:tc>
        <w:tc>
          <w:tcPr>
            <w:tcW w:w="2775" w:type="dxa"/>
          </w:tcPr>
          <w:p w14:paraId="26501FEA" w14:textId="10A5DC70" w:rsidR="00F63FCB" w:rsidRPr="009274E7" w:rsidRDefault="00F63FCB" w:rsidP="00C82A2C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location-verification</w:t>
            </w:r>
            <w:r>
              <w:rPr>
                <w:rFonts w:ascii="Nokia Pure Text" w:eastAsia="Times New Roman" w:hAnsi="Nokia Pure Text" w:cs="Nokia Pure Text"/>
                <w:sz w:val="20"/>
                <w:szCs w:val="20"/>
              </w:rPr>
              <w:t>,</w:t>
            </w:r>
          </w:p>
          <w:p w14:paraId="2C1CA3EB" w14:textId="46066FE1" w:rsidR="00F63FCB" w:rsidRPr="009274E7" w:rsidRDefault="00F63FCB" w:rsidP="00C82A2C">
            <w:pPr>
              <w:rPr>
                <w:rFonts w:ascii="Nokia Pure Text" w:eastAsia="Times New Roman" w:hAnsi="Nokia Pure Text" w:cs="Nokia Pure Text"/>
                <w:sz w:val="20"/>
                <w:szCs w:val="20"/>
              </w:rPr>
            </w:pPr>
            <w:r w:rsidRPr="009274E7">
              <w:rPr>
                <w:rFonts w:ascii="Nokia Pure Text" w:eastAsia="Times New Roman" w:hAnsi="Nokia Pure Text" w:cs="Nokia Pure Text"/>
                <w:sz w:val="20"/>
                <w:szCs w:val="20"/>
              </w:rPr>
              <w:t>location-retrieval</w:t>
            </w:r>
          </w:p>
        </w:tc>
        <w:tc>
          <w:tcPr>
            <w:tcW w:w="1815" w:type="dxa"/>
          </w:tcPr>
          <w:p w14:paraId="61C93F84" w14:textId="119D9176" w:rsidR="00F63FCB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System Integrator 1</w:t>
            </w:r>
          </w:p>
        </w:tc>
        <w:tc>
          <w:tcPr>
            <w:tcW w:w="1560" w:type="dxa"/>
          </w:tcPr>
          <w:p w14:paraId="0096A04C" w14:textId="5257DA29" w:rsidR="00F63FCB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  <w: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  <w:t>Operator ABC</w:t>
            </w:r>
          </w:p>
        </w:tc>
        <w:tc>
          <w:tcPr>
            <w:tcW w:w="1433" w:type="dxa"/>
          </w:tcPr>
          <w:p w14:paraId="261A69CC" w14:textId="77777777" w:rsidR="00F63FCB" w:rsidRDefault="00F63FCB" w:rsidP="00DC3173">
            <w:pPr>
              <w:rPr>
                <w:rFonts w:ascii="Nokia Pure Text" w:eastAsia="Times New Roman" w:hAnsi="Nokia Pure Text" w:cs="Nokia Pure Text"/>
                <w:sz w:val="20"/>
                <w:szCs w:val="20"/>
                <w:lang w:val="en-GB"/>
              </w:rPr>
            </w:pPr>
          </w:p>
        </w:tc>
      </w:tr>
    </w:tbl>
    <w:p w14:paraId="08524A92" w14:textId="77777777" w:rsidR="000662F9" w:rsidRDefault="000662F9" w:rsidP="00BC0991">
      <w:pPr>
        <w:jc w:val="both"/>
        <w:rPr>
          <w:rFonts w:ascii="Nokia Pure Text" w:eastAsia="Times New Roman" w:hAnsi="Nokia Pure Text" w:cs="Nokia Pure Text"/>
          <w:sz w:val="20"/>
          <w:szCs w:val="20"/>
          <w:lang w:val="en-GB"/>
        </w:rPr>
      </w:pPr>
    </w:p>
    <w:p w14:paraId="436DB3E1" w14:textId="77777777" w:rsidR="00572ED5" w:rsidRDefault="00572ED5" w:rsidP="00051F83">
      <w:pPr>
        <w:jc w:val="both"/>
        <w:rPr>
          <w:rFonts w:ascii="Nokia Pure Text" w:eastAsia="Times New Roman" w:hAnsi="Nokia Pure Text" w:cs="Nokia Pure Text"/>
          <w:b/>
          <w:bCs/>
          <w:sz w:val="32"/>
          <w:szCs w:val="32"/>
          <w:lang w:val="en-GB"/>
        </w:rPr>
      </w:pPr>
      <w:bookmarkStart w:id="1" w:name="_Toc148534555"/>
      <w:bookmarkEnd w:id="1"/>
    </w:p>
    <w:sectPr w:rsidR="00572ED5" w:rsidSect="008520DC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701" w:right="1134" w:bottom="1440" w:left="130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76070" w14:textId="77777777" w:rsidR="00217E4C" w:rsidRDefault="00217E4C" w:rsidP="00CB4458">
      <w:r>
        <w:separator/>
      </w:r>
    </w:p>
  </w:endnote>
  <w:endnote w:type="continuationSeparator" w:id="0">
    <w:p w14:paraId="3C97AE7A" w14:textId="77777777" w:rsidR="00217E4C" w:rsidRDefault="00217E4C" w:rsidP="00CB4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kia Pure Text">
    <w:panose1 w:val="020B0504040602060303"/>
    <w:charset w:val="00"/>
    <w:family w:val="swiss"/>
    <w:pitch w:val="variable"/>
    <w:sig w:usb0="A00002FF" w:usb1="700078FB" w:usb2="00010000" w:usb3="00000000" w:csb0="0000019F" w:csb1="00000000"/>
    <w:embedRegular r:id="rId1" w:fontKey="{132437BE-EB7E-47DD-994B-59FC63E90B6C}"/>
    <w:embedBold r:id="rId2" w:fontKey="{09E2FCC8-1C79-4C68-AC26-AB23C98A24BB}"/>
    <w:embedItalic r:id="rId3" w:fontKey="{1BE0B536-0A47-4BA8-927E-1414FAFAF1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kia Pure Text Light">
    <w:panose1 w:val="020B0304040602060303"/>
    <w:charset w:val="00"/>
    <w:family w:val="swiss"/>
    <w:pitch w:val="variable"/>
    <w:sig w:usb0="A00002FF" w:usb1="700078FB" w:usb2="00010000" w:usb3="00000000" w:csb0="0000019F" w:csb1="00000000"/>
    <w:embedRegular r:id="rId4" w:fontKey="{80035091-F173-4A05-8B11-F41629A46B78}"/>
    <w:embedBold r:id="rId5" w:fontKey="{350BE356-F638-4483-9D3B-F8581BA6B0AB}"/>
    <w:embedItalic r:id="rId6" w:fontKey="{6F12EFDB-10A1-4616-9930-293A58A18770}"/>
    <w:embedBoldItalic r:id="rId7" w:fontKey="{449419E8-4F5A-452C-BF2B-F8E7E5D3A4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kia Pure Headline Light">
    <w:panose1 w:val="020B0304040602060303"/>
    <w:charset w:val="00"/>
    <w:family w:val="swiss"/>
    <w:pitch w:val="variable"/>
    <w:sig w:usb0="A00006EF" w:usb1="5000205B" w:usb2="00000000" w:usb3="00000000" w:csb0="0000019F" w:csb1="00000000"/>
    <w:embedRegular r:id="rId8" w:fontKey="{D74A31DE-83D3-4878-A052-AF98243C4B7C}"/>
    <w:embedItalic r:id="rId9" w:fontKey="{FBB47B82-67BE-46BC-A997-B96FC242BF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2B71B0D-9289-427A-B88A-A1342BD904A5}"/>
  </w:font>
  <w:font w:name="Nokia Pure Text Bold">
    <w:panose1 w:val="020B0804040602060303"/>
    <w:charset w:val="00"/>
    <w:family w:val="swiss"/>
    <w:pitch w:val="variable"/>
    <w:sig w:usb0="A40006FF" w:usb1="700078FB" w:usb2="00000800" w:usb3="00000000" w:csb0="0000019F" w:csb1="00000000"/>
  </w:font>
  <w:font w:name="Nokia Pure Text DFLT">
    <w:altName w:val="Times New Roman"/>
    <w:charset w:val="00"/>
    <w:family w:val="swiss"/>
    <w:pitch w:val="variable"/>
    <w:sig w:usb0="A40006FF" w:usb1="700078FB" w:usb2="000008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48A0DCA-7867-442E-9C0B-8E361FCEAC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E0D99C4-9555-4255-A86D-B79B57E43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4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1"/>
      <w:gridCol w:w="3828"/>
      <w:gridCol w:w="2405"/>
    </w:tblGrid>
    <w:tr w:rsidR="00F45A9E" w:rsidRPr="00DB5914" w14:paraId="25720184" w14:textId="77777777" w:rsidTr="00073FBF">
      <w:tc>
        <w:tcPr>
          <w:tcW w:w="3401" w:type="dxa"/>
          <w:hideMark/>
        </w:tcPr>
        <w:p w14:paraId="77DDC696" w14:textId="77777777" w:rsidR="00F45A9E" w:rsidRPr="00DB5914" w:rsidRDefault="00D545F3" w:rsidP="00CB4458">
          <w:pPr>
            <w:pStyle w:val="Footer"/>
          </w:pPr>
          <w:r w:rsidRPr="00DB591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52E14B0" wp14:editId="53DC556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10249535</wp:posOffset>
                    </wp:positionV>
                    <wp:extent cx="7560310" cy="252095"/>
                    <wp:effectExtent l="0" t="0" r="2540" b="14605"/>
                    <wp:wrapNone/>
                    <wp:docPr id="4" name="MSIPCM830d4587aad02800e3d1d6cc" descr="{&quot;HashCode&quot;:-169759003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52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CDC2AC" w14:textId="77777777" w:rsidR="00D545F3" w:rsidRPr="00285D11" w:rsidRDefault="00285D11" w:rsidP="00CB4458">
                                <w:r w:rsidRPr="00285D11">
                                  <w:t>Nokia internal 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52E14B0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830d4587aad02800e3d1d6cc" o:spid="_x0000_s1026" type="#_x0000_t202" alt="{&quot;HashCode&quot;:-169759003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" o:allowincell="f" filled="f" stroked="f" strokeweight=".5pt">
                    <v:textbox inset="0,0,0,0">
                      <w:txbxContent>
                        <w:p w14:paraId="01CDC2AC" w14:textId="77777777" w:rsidR="00D545F3" w:rsidRPr="00285D11" w:rsidRDefault="00285D11" w:rsidP="00CB4458">
                          <w:r w:rsidRPr="00285D11">
                            <w:t>Nokia internal use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049C5" w:rsidRPr="00DB5914">
            <w:fldChar w:fldCharType="begin"/>
          </w:r>
          <w:r w:rsidR="008049C5" w:rsidRPr="00DB5914">
            <w:instrText xml:space="preserve"> PAGE  \* Arabic  \* MERGEFORMAT </w:instrText>
          </w:r>
          <w:r w:rsidR="008049C5" w:rsidRPr="00DB5914">
            <w:fldChar w:fldCharType="separate"/>
          </w:r>
          <w:r w:rsidR="008049C5" w:rsidRPr="00DB5914">
            <w:t>1</w:t>
          </w:r>
          <w:r w:rsidR="008049C5" w:rsidRPr="00DB5914">
            <w:fldChar w:fldCharType="end"/>
          </w:r>
          <w:r w:rsidR="008049C5" w:rsidRPr="00DB5914">
            <w:t xml:space="preserve"> / </w:t>
          </w:r>
          <w:fldSimple w:instr=" NUMPAGES  \* Arabic  \* MERGEFORMAT ">
            <w:r w:rsidR="008049C5" w:rsidRPr="00DB5914">
              <w:t>4</w:t>
            </w:r>
          </w:fldSimple>
        </w:p>
        <w:p w14:paraId="12185F55" w14:textId="2FC1AAB0" w:rsidR="00F45A9E" w:rsidRPr="00DB5914" w:rsidRDefault="00F45A9E" w:rsidP="00CB4458">
          <w:pPr>
            <w:pStyle w:val="Footer"/>
          </w:pPr>
        </w:p>
      </w:tc>
      <w:tc>
        <w:tcPr>
          <w:tcW w:w="3828" w:type="dxa"/>
        </w:tcPr>
        <w:p w14:paraId="4C0DF6A7" w14:textId="792D020D" w:rsidR="00F45A9E" w:rsidRPr="00DB5914" w:rsidRDefault="00F45A9E" w:rsidP="00CB4458">
          <w:pPr>
            <w:pStyle w:val="Footer"/>
            <w:rPr>
              <w:shd w:val="clear" w:color="auto" w:fill="FFFFFF"/>
            </w:rPr>
          </w:pPr>
          <w:r w:rsidRPr="00DB5914">
            <w:rPr>
              <w:shd w:val="clear" w:color="auto" w:fill="FFFFFF"/>
            </w:rPr>
            <w:t>&lt;</w:t>
          </w:r>
          <w:r w:rsidR="008B1238">
            <w:rPr>
              <w:shd w:val="clear" w:color="auto" w:fill="FFFFFF"/>
            </w:rPr>
            <w:t>Authorization form</w:t>
          </w:r>
          <w:r w:rsidRPr="00DB5914">
            <w:rPr>
              <w:shd w:val="clear" w:color="auto" w:fill="FFFFFF"/>
            </w:rPr>
            <w:t>&gt;</w:t>
          </w:r>
        </w:p>
      </w:tc>
      <w:tc>
        <w:tcPr>
          <w:tcW w:w="2405" w:type="dxa"/>
          <w:hideMark/>
        </w:tcPr>
        <w:p w14:paraId="4EBC360A" w14:textId="77777777" w:rsidR="00F45A9E" w:rsidRPr="00DB5914" w:rsidRDefault="00F45A9E" w:rsidP="00CB4458">
          <w:pPr>
            <w:pStyle w:val="Footer"/>
            <w:jc w:val="right"/>
            <w:rPr>
              <w:rFonts w:ascii="Calibri" w:hAnsi="Calibri"/>
              <w:lang w:eastAsia="en-GB"/>
            </w:rPr>
          </w:pPr>
          <w:r w:rsidRPr="00DB5914">
            <w:rPr>
              <w:lang w:eastAsia="en-GB"/>
            </w:rPr>
            <w:t xml:space="preserve">© </w:t>
          </w:r>
          <w:r w:rsidR="00600187" w:rsidRPr="00DB5914">
            <w:rPr>
              <w:lang w:eastAsia="en-GB"/>
            </w:rPr>
            <w:t>2023</w:t>
          </w:r>
          <w:r w:rsidR="00E87F0F" w:rsidRPr="00DB5914">
            <w:rPr>
              <w:lang w:eastAsia="en-GB"/>
            </w:rPr>
            <w:t xml:space="preserve"> Nokia</w:t>
          </w:r>
        </w:p>
      </w:tc>
    </w:tr>
  </w:tbl>
  <w:p w14:paraId="21B0DD4D" w14:textId="77777777" w:rsidR="00F45A9E" w:rsidRPr="00DB5914" w:rsidRDefault="00F45A9E" w:rsidP="00CB44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4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1"/>
      <w:gridCol w:w="3828"/>
      <w:gridCol w:w="2405"/>
    </w:tblGrid>
    <w:tr w:rsidR="008520DC" w:rsidRPr="00DB5914" w14:paraId="1B54E1FC" w14:textId="77777777" w:rsidTr="00AE21AB">
      <w:tc>
        <w:tcPr>
          <w:tcW w:w="3401" w:type="dxa"/>
          <w:hideMark/>
        </w:tcPr>
        <w:p w14:paraId="0C5FF191" w14:textId="77777777" w:rsidR="008520DC" w:rsidRPr="00DB5914" w:rsidRDefault="008520DC" w:rsidP="008520DC">
          <w:pPr>
            <w:pStyle w:val="Footer"/>
          </w:pPr>
          <w:r w:rsidRPr="00DB591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9174B32" wp14:editId="1DAC9B47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10249535</wp:posOffset>
                    </wp:positionV>
                    <wp:extent cx="7560310" cy="252095"/>
                    <wp:effectExtent l="0" t="0" r="2540" b="14605"/>
                    <wp:wrapNone/>
                    <wp:docPr id="1" name="MSIPCM830d4587aad02800e3d1d6cc" descr="{&quot;HashCode&quot;:-169759003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52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6CE9D" w14:textId="77777777" w:rsidR="008520DC" w:rsidRPr="00285D11" w:rsidRDefault="008520DC" w:rsidP="008520DC">
                                <w:r w:rsidRPr="00285D11">
                                  <w:t>Nokia internal use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9174B3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alt="{&quot;HashCode&quot;:-169759003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" o:allowincell="f" filled="f" stroked="f" strokeweight=".5pt">
                    <v:textbox inset="0,0,0,0">
                      <w:txbxContent>
                        <w:p w14:paraId="3CC6CE9D" w14:textId="77777777" w:rsidR="008520DC" w:rsidRPr="00285D11" w:rsidRDefault="008520DC" w:rsidP="008520DC">
                          <w:r w:rsidRPr="00285D11">
                            <w:t>Nokia internal use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B5914">
            <w:fldChar w:fldCharType="begin"/>
          </w:r>
          <w:r w:rsidRPr="00DB5914">
            <w:instrText xml:space="preserve"> PAGE  \* Arabic  \* MERGEFORMAT </w:instrText>
          </w:r>
          <w:r w:rsidRPr="00DB5914">
            <w:fldChar w:fldCharType="separate"/>
          </w:r>
          <w:r w:rsidRPr="00DB5914">
            <w:t>1</w:t>
          </w:r>
          <w:r w:rsidRPr="00DB5914">
            <w:fldChar w:fldCharType="end"/>
          </w:r>
          <w:r w:rsidRPr="00DB5914">
            <w:t xml:space="preserve"> / </w:t>
          </w:r>
          <w:fldSimple w:instr=" NUMPAGES  \* Arabic  \* MERGEFORMAT ">
            <w:r w:rsidRPr="00DB5914">
              <w:t>4</w:t>
            </w:r>
          </w:fldSimple>
        </w:p>
        <w:p w14:paraId="57C2F7A1" w14:textId="77777777" w:rsidR="008520DC" w:rsidRPr="00DB5914" w:rsidRDefault="008520DC" w:rsidP="008520DC">
          <w:pPr>
            <w:pStyle w:val="Footer"/>
          </w:pPr>
          <w:r w:rsidRPr="00DB5914">
            <w:t>[</w:t>
          </w:r>
          <w:proofErr w:type="spellStart"/>
          <w:r w:rsidRPr="00DB5914">
            <w:t>TypeDocIDHere</w:t>
          </w:r>
          <w:proofErr w:type="spellEnd"/>
          <w:r w:rsidRPr="00DB5914">
            <w:t>]</w:t>
          </w:r>
        </w:p>
      </w:tc>
      <w:tc>
        <w:tcPr>
          <w:tcW w:w="3828" w:type="dxa"/>
        </w:tcPr>
        <w:p w14:paraId="6DA2BEEA" w14:textId="77777777" w:rsidR="008520DC" w:rsidRPr="00DB5914" w:rsidRDefault="008520DC" w:rsidP="008520DC">
          <w:pPr>
            <w:pStyle w:val="Footer"/>
            <w:rPr>
              <w:shd w:val="clear" w:color="auto" w:fill="FFFFFF"/>
            </w:rPr>
          </w:pPr>
          <w:r w:rsidRPr="00DB5914">
            <w:rPr>
              <w:shd w:val="clear" w:color="auto" w:fill="FFFFFF"/>
            </w:rPr>
            <w:t>&lt;Document privacy classification&gt;</w:t>
          </w:r>
        </w:p>
      </w:tc>
      <w:tc>
        <w:tcPr>
          <w:tcW w:w="2405" w:type="dxa"/>
          <w:hideMark/>
        </w:tcPr>
        <w:p w14:paraId="178318A3" w14:textId="77777777" w:rsidR="008520DC" w:rsidRPr="00DB5914" w:rsidRDefault="008520DC" w:rsidP="008520DC">
          <w:pPr>
            <w:pStyle w:val="Footer"/>
            <w:jc w:val="right"/>
            <w:rPr>
              <w:rFonts w:ascii="Calibri" w:hAnsi="Calibri"/>
              <w:lang w:eastAsia="en-GB"/>
            </w:rPr>
          </w:pPr>
          <w:r w:rsidRPr="00DB5914">
            <w:rPr>
              <w:lang w:eastAsia="en-GB"/>
            </w:rPr>
            <w:t>© 2023 Nokia</w:t>
          </w:r>
        </w:p>
      </w:tc>
    </w:tr>
  </w:tbl>
  <w:p w14:paraId="226E3FF0" w14:textId="77777777" w:rsidR="00106CF6" w:rsidRPr="00106CF6" w:rsidRDefault="00106CF6" w:rsidP="00CB44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71CD4" w14:textId="77777777" w:rsidR="00217E4C" w:rsidRDefault="00217E4C" w:rsidP="00CB4458">
      <w:r>
        <w:separator/>
      </w:r>
    </w:p>
  </w:footnote>
  <w:footnote w:type="continuationSeparator" w:id="0">
    <w:p w14:paraId="08F1487C" w14:textId="77777777" w:rsidR="00217E4C" w:rsidRDefault="00217E4C" w:rsidP="00CB4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9E6A" w14:textId="77777777" w:rsidR="0009224A" w:rsidRDefault="00256600" w:rsidP="00256600">
    <w:pPr>
      <w:pStyle w:val="Header"/>
      <w:tabs>
        <w:tab w:val="clear" w:pos="4513"/>
      </w:tabs>
      <w:jc w:val="center"/>
    </w:pPr>
    <w:r w:rsidRPr="00B81688">
      <w:rPr>
        <w:noProof/>
      </w:rPr>
      <w:drawing>
        <wp:anchor distT="0" distB="0" distL="114300" distR="114300" simplePos="0" relativeHeight="251660288" behindDoc="1" locked="0" layoutInCell="1" allowOverlap="1" wp14:anchorId="5050BFF5" wp14:editId="44E0F544">
          <wp:simplePos x="0" y="0"/>
          <wp:positionH relativeFrom="page">
            <wp:align>center</wp:align>
          </wp:positionH>
          <wp:positionV relativeFrom="paragraph">
            <wp:posOffset>1270</wp:posOffset>
          </wp:positionV>
          <wp:extent cx="1479600" cy="334800"/>
          <wp:effectExtent l="0" t="0" r="0" b="0"/>
          <wp:wrapNone/>
          <wp:docPr id="3" name="Graphic 4">
            <a:extLst xmlns:a="http://schemas.openxmlformats.org/drawingml/2006/main">
              <a:ext uri="{FF2B5EF4-FFF2-40B4-BE49-F238E27FC236}">
                <a16:creationId xmlns:a16="http://schemas.microsoft.com/office/drawing/2014/main" id="{88743917-8ED3-19CC-8FD4-5B267633EFB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88743917-8ED3-19CC-8FD4-5B267633EFB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9422" w14:textId="77777777" w:rsidR="008520DC" w:rsidRDefault="008520DC">
    <w:pPr>
      <w:pStyle w:val="Header"/>
    </w:pPr>
    <w:r w:rsidRPr="00B81688">
      <w:rPr>
        <w:noProof/>
      </w:rPr>
      <w:drawing>
        <wp:anchor distT="0" distB="0" distL="114300" distR="114300" simplePos="0" relativeHeight="251664384" behindDoc="1" locked="0" layoutInCell="1" allowOverlap="1" wp14:anchorId="46C4B2AC" wp14:editId="0307460E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1479600" cy="334800"/>
          <wp:effectExtent l="0" t="0" r="0" b="0"/>
          <wp:wrapNone/>
          <wp:docPr id="5" name="Graphic 4">
            <a:extLst xmlns:a="http://schemas.openxmlformats.org/drawingml/2006/main">
              <a:ext uri="{FF2B5EF4-FFF2-40B4-BE49-F238E27FC236}">
                <a16:creationId xmlns:a16="http://schemas.microsoft.com/office/drawing/2014/main" id="{88743917-8ED3-19CC-8FD4-5B267633EFB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88743917-8ED3-19CC-8FD4-5B267633EFB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A32"/>
    <w:multiLevelType w:val="hybridMultilevel"/>
    <w:tmpl w:val="FA7C1594"/>
    <w:lvl w:ilvl="0" w:tplc="277ACF1E">
      <w:start w:val="1"/>
      <w:numFmt w:val="decimal"/>
      <w:pStyle w:val="Numbering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14FF2"/>
    <w:multiLevelType w:val="multilevel"/>
    <w:tmpl w:val="59F43F9E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specVanish w:val="0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" w15:restartNumberingAfterBreak="0">
    <w:nsid w:val="1E4C11D8"/>
    <w:multiLevelType w:val="hybridMultilevel"/>
    <w:tmpl w:val="A18E4CFE"/>
    <w:lvl w:ilvl="0" w:tplc="0C22B84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45FCA"/>
    <w:multiLevelType w:val="hybridMultilevel"/>
    <w:tmpl w:val="4C6415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C53E0"/>
    <w:multiLevelType w:val="hybridMultilevel"/>
    <w:tmpl w:val="B70E3E9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68F6150C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982D77"/>
    <w:multiLevelType w:val="multilevel"/>
    <w:tmpl w:val="DDD24E1A"/>
    <w:styleLink w:val="Nokia"/>
    <w:lvl w:ilvl="0">
      <w:start w:val="1"/>
      <w:numFmt w:val="decimal"/>
      <w:lvlText w:val="%1."/>
      <w:lvlJc w:val="left"/>
      <w:pPr>
        <w:ind w:left="357" w:hanging="357"/>
      </w:pPr>
      <w:rPr>
        <w:rFonts w:ascii="Nokia Pure Text" w:hAnsi="Nokia Pure Text" w:hint="default"/>
      </w:rPr>
    </w:lvl>
    <w:lvl w:ilvl="1">
      <w:start w:val="1"/>
      <w:numFmt w:val="decimal"/>
      <w:lvlText w:val="%1.%2"/>
      <w:lvlJc w:val="left"/>
      <w:pPr>
        <w:ind w:left="1434" w:hanging="357"/>
      </w:pPr>
      <w:rPr>
        <w:rFonts w:hint="default"/>
      </w:rPr>
    </w:lvl>
    <w:lvl w:ilvl="2">
      <w:start w:val="1"/>
      <w:numFmt w:val="decimal"/>
      <w:lvlText w:val="%1.%2.%3"/>
      <w:lvlJc w:val="right"/>
      <w:pPr>
        <w:ind w:left="2511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6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1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9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973" w:hanging="357"/>
      </w:pPr>
      <w:rPr>
        <w:rFonts w:hint="default"/>
      </w:rPr>
    </w:lvl>
  </w:abstractNum>
  <w:abstractNum w:abstractNumId="6" w15:restartNumberingAfterBreak="0">
    <w:nsid w:val="39EC62C9"/>
    <w:multiLevelType w:val="hybridMultilevel"/>
    <w:tmpl w:val="18946ACE"/>
    <w:lvl w:ilvl="0" w:tplc="F208A7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C9815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58DA38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50E59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05680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93087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AC8AF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796E2A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A350A0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7" w15:restartNumberingAfterBreak="0">
    <w:nsid w:val="3B393C99"/>
    <w:multiLevelType w:val="hybridMultilevel"/>
    <w:tmpl w:val="9830DF9A"/>
    <w:lvl w:ilvl="0" w:tplc="A6D2499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601AFE"/>
    <w:multiLevelType w:val="hybridMultilevel"/>
    <w:tmpl w:val="5DDC17D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51013E"/>
    <w:multiLevelType w:val="multilevel"/>
    <w:tmpl w:val="C99AB064"/>
    <w:lvl w:ilvl="0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001135" w:themeColor="text2"/>
        <w:sz w:val="24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1135" w:themeColor="text2"/>
        <w:sz w:val="24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sz w:val="24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001135" w:themeColor="text2"/>
        <w:sz w:val="24"/>
      </w:rPr>
    </w:lvl>
    <w:lvl w:ilvl="5">
      <w:start w:val="1"/>
      <w:numFmt w:val="bullet"/>
      <w:lvlText w:val=""/>
      <w:lvlJc w:val="left"/>
      <w:pPr>
        <w:ind w:left="1701" w:hanging="281"/>
      </w:pPr>
      <w:rPr>
        <w:rFonts w:ascii="Symbol" w:hAnsi="Symbol" w:hint="default"/>
        <w:color w:val="001135" w:themeColor="text2"/>
        <w:sz w:val="24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sz w:val="24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sz w:val="24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001135" w:themeColor="text2"/>
        <w:sz w:val="24"/>
      </w:rPr>
    </w:lvl>
  </w:abstractNum>
  <w:abstractNum w:abstractNumId="10" w15:restartNumberingAfterBreak="0">
    <w:nsid w:val="69342EF3"/>
    <w:multiLevelType w:val="hybridMultilevel"/>
    <w:tmpl w:val="7E4E0DBC"/>
    <w:lvl w:ilvl="0" w:tplc="55F03E42">
      <w:start w:val="1"/>
      <w:numFmt w:val="decimal"/>
      <w:pStyle w:val="CommentText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2A061E"/>
    <w:multiLevelType w:val="hybridMultilevel"/>
    <w:tmpl w:val="1C16CF3C"/>
    <w:lvl w:ilvl="0" w:tplc="0C22B84A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Roman"/>
      <w:lvlText w:val="(%2)"/>
      <w:lvlJc w:val="left"/>
      <w:pPr>
        <w:ind w:left="14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77282655">
    <w:abstractNumId w:val="5"/>
  </w:num>
  <w:num w:numId="2" w16cid:durableId="607661711">
    <w:abstractNumId w:val="1"/>
  </w:num>
  <w:num w:numId="3" w16cid:durableId="824277748">
    <w:abstractNumId w:val="0"/>
  </w:num>
  <w:num w:numId="4" w16cid:durableId="385568829">
    <w:abstractNumId w:val="10"/>
  </w:num>
  <w:num w:numId="5" w16cid:durableId="1419861046">
    <w:abstractNumId w:val="9"/>
  </w:num>
  <w:num w:numId="6" w16cid:durableId="1240747082">
    <w:abstractNumId w:val="2"/>
  </w:num>
  <w:num w:numId="7" w16cid:durableId="1550072159">
    <w:abstractNumId w:val="7"/>
  </w:num>
  <w:num w:numId="8" w16cid:durableId="2016764271">
    <w:abstractNumId w:val="4"/>
  </w:num>
  <w:num w:numId="9" w16cid:durableId="536434661">
    <w:abstractNumId w:val="8"/>
  </w:num>
  <w:num w:numId="10" w16cid:durableId="113645006">
    <w:abstractNumId w:val="3"/>
  </w:num>
  <w:num w:numId="11" w16cid:durableId="954560778">
    <w:abstractNumId w:val="6"/>
  </w:num>
  <w:num w:numId="12" w16cid:durableId="1853490673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98"/>
    <w:rsid w:val="00001919"/>
    <w:rsid w:val="00003031"/>
    <w:rsid w:val="000035D5"/>
    <w:rsid w:val="00007EF7"/>
    <w:rsid w:val="00010670"/>
    <w:rsid w:val="00011C9F"/>
    <w:rsid w:val="0002218F"/>
    <w:rsid w:val="00023046"/>
    <w:rsid w:val="00026FC0"/>
    <w:rsid w:val="00031239"/>
    <w:rsid w:val="00031E26"/>
    <w:rsid w:val="00032585"/>
    <w:rsid w:val="00033C31"/>
    <w:rsid w:val="00040A97"/>
    <w:rsid w:val="000411D2"/>
    <w:rsid w:val="00042D8D"/>
    <w:rsid w:val="000505BD"/>
    <w:rsid w:val="00051F83"/>
    <w:rsid w:val="00057808"/>
    <w:rsid w:val="000662F9"/>
    <w:rsid w:val="00073FBF"/>
    <w:rsid w:val="0007529E"/>
    <w:rsid w:val="000755A2"/>
    <w:rsid w:val="00082B5B"/>
    <w:rsid w:val="00084444"/>
    <w:rsid w:val="0009224A"/>
    <w:rsid w:val="000A72FC"/>
    <w:rsid w:val="000B14DB"/>
    <w:rsid w:val="000B1C50"/>
    <w:rsid w:val="000D2139"/>
    <w:rsid w:val="000D50B5"/>
    <w:rsid w:val="000D7A9A"/>
    <w:rsid w:val="000F00C3"/>
    <w:rsid w:val="000F43B4"/>
    <w:rsid w:val="000F48C6"/>
    <w:rsid w:val="001012F8"/>
    <w:rsid w:val="0010224A"/>
    <w:rsid w:val="001037DA"/>
    <w:rsid w:val="001048EB"/>
    <w:rsid w:val="00106BAC"/>
    <w:rsid w:val="00106CF6"/>
    <w:rsid w:val="00107C60"/>
    <w:rsid w:val="00121673"/>
    <w:rsid w:val="00130387"/>
    <w:rsid w:val="001352B4"/>
    <w:rsid w:val="00135B9C"/>
    <w:rsid w:val="001373BE"/>
    <w:rsid w:val="001400EC"/>
    <w:rsid w:val="001410C5"/>
    <w:rsid w:val="00143197"/>
    <w:rsid w:val="001455F7"/>
    <w:rsid w:val="00146ED9"/>
    <w:rsid w:val="00155971"/>
    <w:rsid w:val="0017766D"/>
    <w:rsid w:val="00193351"/>
    <w:rsid w:val="00196280"/>
    <w:rsid w:val="00197314"/>
    <w:rsid w:val="00197DE3"/>
    <w:rsid w:val="001B07F4"/>
    <w:rsid w:val="001B0C6C"/>
    <w:rsid w:val="001B19DB"/>
    <w:rsid w:val="001B2705"/>
    <w:rsid w:val="001B4517"/>
    <w:rsid w:val="001C40E8"/>
    <w:rsid w:val="001D0F41"/>
    <w:rsid w:val="001D5AB0"/>
    <w:rsid w:val="001E5626"/>
    <w:rsid w:val="001E6735"/>
    <w:rsid w:val="001F08BA"/>
    <w:rsid w:val="001F36D2"/>
    <w:rsid w:val="002030E3"/>
    <w:rsid w:val="002041DB"/>
    <w:rsid w:val="0020622C"/>
    <w:rsid w:val="00217E4C"/>
    <w:rsid w:val="00217EFD"/>
    <w:rsid w:val="002226B8"/>
    <w:rsid w:val="00224657"/>
    <w:rsid w:val="002322C1"/>
    <w:rsid w:val="002329DF"/>
    <w:rsid w:val="00234F80"/>
    <w:rsid w:val="00236319"/>
    <w:rsid w:val="0023772F"/>
    <w:rsid w:val="00241ADF"/>
    <w:rsid w:val="002530F9"/>
    <w:rsid w:val="00256600"/>
    <w:rsid w:val="00264A89"/>
    <w:rsid w:val="00272416"/>
    <w:rsid w:val="00273FBA"/>
    <w:rsid w:val="0028315D"/>
    <w:rsid w:val="00285D11"/>
    <w:rsid w:val="0029085A"/>
    <w:rsid w:val="002923D9"/>
    <w:rsid w:val="00293085"/>
    <w:rsid w:val="002B275F"/>
    <w:rsid w:val="002B5D52"/>
    <w:rsid w:val="002C0627"/>
    <w:rsid w:val="002C1E88"/>
    <w:rsid w:val="002C520F"/>
    <w:rsid w:val="002E1A83"/>
    <w:rsid w:val="002E4111"/>
    <w:rsid w:val="002F0A54"/>
    <w:rsid w:val="002F2360"/>
    <w:rsid w:val="002F3E25"/>
    <w:rsid w:val="003005D5"/>
    <w:rsid w:val="00301DD3"/>
    <w:rsid w:val="003030BB"/>
    <w:rsid w:val="00304ACE"/>
    <w:rsid w:val="00305CE0"/>
    <w:rsid w:val="00311943"/>
    <w:rsid w:val="003124A3"/>
    <w:rsid w:val="003169E6"/>
    <w:rsid w:val="00316E33"/>
    <w:rsid w:val="00320E2B"/>
    <w:rsid w:val="003210AD"/>
    <w:rsid w:val="003214A8"/>
    <w:rsid w:val="00327099"/>
    <w:rsid w:val="0033340A"/>
    <w:rsid w:val="0033600C"/>
    <w:rsid w:val="00343A8E"/>
    <w:rsid w:val="00353FB8"/>
    <w:rsid w:val="003779D8"/>
    <w:rsid w:val="00380E17"/>
    <w:rsid w:val="00381734"/>
    <w:rsid w:val="0039363B"/>
    <w:rsid w:val="003A385E"/>
    <w:rsid w:val="003B4061"/>
    <w:rsid w:val="003C1E4D"/>
    <w:rsid w:val="003C21B2"/>
    <w:rsid w:val="003C4F03"/>
    <w:rsid w:val="003C60D8"/>
    <w:rsid w:val="003D04F7"/>
    <w:rsid w:val="003D0E51"/>
    <w:rsid w:val="003D313C"/>
    <w:rsid w:val="003D406B"/>
    <w:rsid w:val="003D7A8E"/>
    <w:rsid w:val="003E0170"/>
    <w:rsid w:val="003E291D"/>
    <w:rsid w:val="003E3355"/>
    <w:rsid w:val="003F36C4"/>
    <w:rsid w:val="003F43D1"/>
    <w:rsid w:val="003F644D"/>
    <w:rsid w:val="00401237"/>
    <w:rsid w:val="0040324B"/>
    <w:rsid w:val="004035BE"/>
    <w:rsid w:val="00404EA9"/>
    <w:rsid w:val="0040641C"/>
    <w:rsid w:val="00413FE0"/>
    <w:rsid w:val="004161CD"/>
    <w:rsid w:val="00416404"/>
    <w:rsid w:val="00416D4E"/>
    <w:rsid w:val="0042567D"/>
    <w:rsid w:val="00426DDE"/>
    <w:rsid w:val="00427268"/>
    <w:rsid w:val="00435405"/>
    <w:rsid w:val="00437A1C"/>
    <w:rsid w:val="004400DE"/>
    <w:rsid w:val="00440810"/>
    <w:rsid w:val="00442131"/>
    <w:rsid w:val="00442F32"/>
    <w:rsid w:val="00445A5B"/>
    <w:rsid w:val="004462DB"/>
    <w:rsid w:val="004474BD"/>
    <w:rsid w:val="0045092D"/>
    <w:rsid w:val="00451AEF"/>
    <w:rsid w:val="00457717"/>
    <w:rsid w:val="00460415"/>
    <w:rsid w:val="00460546"/>
    <w:rsid w:val="004606BC"/>
    <w:rsid w:val="00462479"/>
    <w:rsid w:val="00466F49"/>
    <w:rsid w:val="004753F0"/>
    <w:rsid w:val="004761A3"/>
    <w:rsid w:val="0048344D"/>
    <w:rsid w:val="004A53AC"/>
    <w:rsid w:val="004A5CE7"/>
    <w:rsid w:val="004B0B8E"/>
    <w:rsid w:val="004B385A"/>
    <w:rsid w:val="004C376C"/>
    <w:rsid w:val="004C6D6D"/>
    <w:rsid w:val="004F56BD"/>
    <w:rsid w:val="004F5969"/>
    <w:rsid w:val="005013EA"/>
    <w:rsid w:val="0050360D"/>
    <w:rsid w:val="00504B3F"/>
    <w:rsid w:val="00505192"/>
    <w:rsid w:val="00510260"/>
    <w:rsid w:val="0051363A"/>
    <w:rsid w:val="00513802"/>
    <w:rsid w:val="00516BFF"/>
    <w:rsid w:val="00516FD0"/>
    <w:rsid w:val="00522991"/>
    <w:rsid w:val="00525195"/>
    <w:rsid w:val="0052677E"/>
    <w:rsid w:val="00526EA3"/>
    <w:rsid w:val="005308D3"/>
    <w:rsid w:val="00530BC9"/>
    <w:rsid w:val="005316E3"/>
    <w:rsid w:val="005334B6"/>
    <w:rsid w:val="005379AD"/>
    <w:rsid w:val="00546F38"/>
    <w:rsid w:val="00547740"/>
    <w:rsid w:val="005477B6"/>
    <w:rsid w:val="00547C8C"/>
    <w:rsid w:val="00550C56"/>
    <w:rsid w:val="00553FFB"/>
    <w:rsid w:val="0055417E"/>
    <w:rsid w:val="005557A4"/>
    <w:rsid w:val="00572ED5"/>
    <w:rsid w:val="005811DC"/>
    <w:rsid w:val="00581463"/>
    <w:rsid w:val="00583ECE"/>
    <w:rsid w:val="0058705F"/>
    <w:rsid w:val="0059042B"/>
    <w:rsid w:val="005925E4"/>
    <w:rsid w:val="005936EB"/>
    <w:rsid w:val="00593D7D"/>
    <w:rsid w:val="005A07BA"/>
    <w:rsid w:val="005A6B59"/>
    <w:rsid w:val="005B3955"/>
    <w:rsid w:val="005B7DAA"/>
    <w:rsid w:val="005D1284"/>
    <w:rsid w:val="005D49F7"/>
    <w:rsid w:val="005E2015"/>
    <w:rsid w:val="005E5ECC"/>
    <w:rsid w:val="005F02C9"/>
    <w:rsid w:val="005F3497"/>
    <w:rsid w:val="005F3E0E"/>
    <w:rsid w:val="00600187"/>
    <w:rsid w:val="00607B1E"/>
    <w:rsid w:val="006101F3"/>
    <w:rsid w:val="00611168"/>
    <w:rsid w:val="00611238"/>
    <w:rsid w:val="00622896"/>
    <w:rsid w:val="006533C6"/>
    <w:rsid w:val="00667462"/>
    <w:rsid w:val="006721C1"/>
    <w:rsid w:val="0067394A"/>
    <w:rsid w:val="00675C12"/>
    <w:rsid w:val="00680CA6"/>
    <w:rsid w:val="006968D4"/>
    <w:rsid w:val="00697CE5"/>
    <w:rsid w:val="00697E49"/>
    <w:rsid w:val="006A05FE"/>
    <w:rsid w:val="006A0B91"/>
    <w:rsid w:val="006A6AEF"/>
    <w:rsid w:val="006B4761"/>
    <w:rsid w:val="006B6E5E"/>
    <w:rsid w:val="006C287C"/>
    <w:rsid w:val="006C6FC9"/>
    <w:rsid w:val="006E0645"/>
    <w:rsid w:val="006E2BE6"/>
    <w:rsid w:val="006E52FE"/>
    <w:rsid w:val="006F1D12"/>
    <w:rsid w:val="006F2538"/>
    <w:rsid w:val="006F56F4"/>
    <w:rsid w:val="006F5D01"/>
    <w:rsid w:val="006F5DED"/>
    <w:rsid w:val="006F6327"/>
    <w:rsid w:val="00704D3C"/>
    <w:rsid w:val="00715280"/>
    <w:rsid w:val="00716006"/>
    <w:rsid w:val="007165F6"/>
    <w:rsid w:val="00722C41"/>
    <w:rsid w:val="00727F78"/>
    <w:rsid w:val="00731E03"/>
    <w:rsid w:val="00732908"/>
    <w:rsid w:val="00733A26"/>
    <w:rsid w:val="007452CF"/>
    <w:rsid w:val="00752DC1"/>
    <w:rsid w:val="00757388"/>
    <w:rsid w:val="007633C8"/>
    <w:rsid w:val="007732E2"/>
    <w:rsid w:val="00775B1D"/>
    <w:rsid w:val="00776B11"/>
    <w:rsid w:val="007771BC"/>
    <w:rsid w:val="00780DA5"/>
    <w:rsid w:val="007834AC"/>
    <w:rsid w:val="00792673"/>
    <w:rsid w:val="00792ED7"/>
    <w:rsid w:val="0079331B"/>
    <w:rsid w:val="007A747D"/>
    <w:rsid w:val="007B09BD"/>
    <w:rsid w:val="007B1C9C"/>
    <w:rsid w:val="007B5D94"/>
    <w:rsid w:val="007B6F2F"/>
    <w:rsid w:val="007C6B51"/>
    <w:rsid w:val="007D1021"/>
    <w:rsid w:val="007D1280"/>
    <w:rsid w:val="007D4933"/>
    <w:rsid w:val="007F12CB"/>
    <w:rsid w:val="007F3A3F"/>
    <w:rsid w:val="007F44FD"/>
    <w:rsid w:val="008049C5"/>
    <w:rsid w:val="00811BB7"/>
    <w:rsid w:val="008170D1"/>
    <w:rsid w:val="008179D0"/>
    <w:rsid w:val="008217CC"/>
    <w:rsid w:val="00821ED4"/>
    <w:rsid w:val="00822561"/>
    <w:rsid w:val="00824E49"/>
    <w:rsid w:val="008311AB"/>
    <w:rsid w:val="00832F22"/>
    <w:rsid w:val="0083493D"/>
    <w:rsid w:val="008368E7"/>
    <w:rsid w:val="008405DD"/>
    <w:rsid w:val="008474C8"/>
    <w:rsid w:val="008520DC"/>
    <w:rsid w:val="008522A0"/>
    <w:rsid w:val="00860699"/>
    <w:rsid w:val="00862B8D"/>
    <w:rsid w:val="0086436D"/>
    <w:rsid w:val="00864BA3"/>
    <w:rsid w:val="00866371"/>
    <w:rsid w:val="008807E1"/>
    <w:rsid w:val="008911D6"/>
    <w:rsid w:val="0089335C"/>
    <w:rsid w:val="008A0E30"/>
    <w:rsid w:val="008B1238"/>
    <w:rsid w:val="008B329E"/>
    <w:rsid w:val="008D782D"/>
    <w:rsid w:val="008E2C06"/>
    <w:rsid w:val="008E32AE"/>
    <w:rsid w:val="008E3FD8"/>
    <w:rsid w:val="008E59DC"/>
    <w:rsid w:val="008F1367"/>
    <w:rsid w:val="008F4263"/>
    <w:rsid w:val="009005FB"/>
    <w:rsid w:val="0090160A"/>
    <w:rsid w:val="009032B8"/>
    <w:rsid w:val="009039E6"/>
    <w:rsid w:val="009067A2"/>
    <w:rsid w:val="00920023"/>
    <w:rsid w:val="009220B0"/>
    <w:rsid w:val="00924C45"/>
    <w:rsid w:val="00925B19"/>
    <w:rsid w:val="009274E7"/>
    <w:rsid w:val="009400BB"/>
    <w:rsid w:val="00942435"/>
    <w:rsid w:val="00942CA4"/>
    <w:rsid w:val="00943CAB"/>
    <w:rsid w:val="009529CF"/>
    <w:rsid w:val="00953AB4"/>
    <w:rsid w:val="00954F7E"/>
    <w:rsid w:val="0095597C"/>
    <w:rsid w:val="0095679E"/>
    <w:rsid w:val="00956CB4"/>
    <w:rsid w:val="0096288C"/>
    <w:rsid w:val="0097164E"/>
    <w:rsid w:val="00980390"/>
    <w:rsid w:val="00984018"/>
    <w:rsid w:val="009845B0"/>
    <w:rsid w:val="00986547"/>
    <w:rsid w:val="0099235E"/>
    <w:rsid w:val="00993955"/>
    <w:rsid w:val="009A6CD0"/>
    <w:rsid w:val="009B07EE"/>
    <w:rsid w:val="009B217D"/>
    <w:rsid w:val="009B3BC0"/>
    <w:rsid w:val="009B56C1"/>
    <w:rsid w:val="009B6A69"/>
    <w:rsid w:val="009C0B91"/>
    <w:rsid w:val="009C2C06"/>
    <w:rsid w:val="009C6549"/>
    <w:rsid w:val="009C69CB"/>
    <w:rsid w:val="009D1155"/>
    <w:rsid w:val="009D2D74"/>
    <w:rsid w:val="009D3357"/>
    <w:rsid w:val="009D4ED1"/>
    <w:rsid w:val="009D6B41"/>
    <w:rsid w:val="009D724A"/>
    <w:rsid w:val="009E3318"/>
    <w:rsid w:val="009E5277"/>
    <w:rsid w:val="009F0C5E"/>
    <w:rsid w:val="009F2D79"/>
    <w:rsid w:val="009F3668"/>
    <w:rsid w:val="009F4A52"/>
    <w:rsid w:val="00A04605"/>
    <w:rsid w:val="00A074FE"/>
    <w:rsid w:val="00A125CD"/>
    <w:rsid w:val="00A237CB"/>
    <w:rsid w:val="00A25885"/>
    <w:rsid w:val="00A26168"/>
    <w:rsid w:val="00A33C56"/>
    <w:rsid w:val="00A424B6"/>
    <w:rsid w:val="00A44363"/>
    <w:rsid w:val="00A61FA8"/>
    <w:rsid w:val="00A6405F"/>
    <w:rsid w:val="00A66A0D"/>
    <w:rsid w:val="00A73572"/>
    <w:rsid w:val="00A74A02"/>
    <w:rsid w:val="00A77F22"/>
    <w:rsid w:val="00A91770"/>
    <w:rsid w:val="00A9385E"/>
    <w:rsid w:val="00A964D4"/>
    <w:rsid w:val="00AA66F3"/>
    <w:rsid w:val="00AC7955"/>
    <w:rsid w:val="00AD2ACD"/>
    <w:rsid w:val="00AD52F8"/>
    <w:rsid w:val="00AD6290"/>
    <w:rsid w:val="00AE2318"/>
    <w:rsid w:val="00AE76E3"/>
    <w:rsid w:val="00AF3C34"/>
    <w:rsid w:val="00B00F4E"/>
    <w:rsid w:val="00B02877"/>
    <w:rsid w:val="00B064DC"/>
    <w:rsid w:val="00B209A8"/>
    <w:rsid w:val="00B22387"/>
    <w:rsid w:val="00B4009A"/>
    <w:rsid w:val="00B47210"/>
    <w:rsid w:val="00B75233"/>
    <w:rsid w:val="00B90C63"/>
    <w:rsid w:val="00BA488A"/>
    <w:rsid w:val="00BB5253"/>
    <w:rsid w:val="00BB64C4"/>
    <w:rsid w:val="00BC0991"/>
    <w:rsid w:val="00BC412D"/>
    <w:rsid w:val="00BC5541"/>
    <w:rsid w:val="00BD5092"/>
    <w:rsid w:val="00BD5718"/>
    <w:rsid w:val="00BF45BE"/>
    <w:rsid w:val="00C041F7"/>
    <w:rsid w:val="00C10634"/>
    <w:rsid w:val="00C1165A"/>
    <w:rsid w:val="00C145DF"/>
    <w:rsid w:val="00C2308F"/>
    <w:rsid w:val="00C2371A"/>
    <w:rsid w:val="00C30CFD"/>
    <w:rsid w:val="00C322CF"/>
    <w:rsid w:val="00C32348"/>
    <w:rsid w:val="00C32C6F"/>
    <w:rsid w:val="00C376DD"/>
    <w:rsid w:val="00C423B8"/>
    <w:rsid w:val="00C44B6F"/>
    <w:rsid w:val="00C46B46"/>
    <w:rsid w:val="00C55EEB"/>
    <w:rsid w:val="00C61E23"/>
    <w:rsid w:val="00C77794"/>
    <w:rsid w:val="00C82A2C"/>
    <w:rsid w:val="00C84422"/>
    <w:rsid w:val="00C947C0"/>
    <w:rsid w:val="00C953DA"/>
    <w:rsid w:val="00CA046E"/>
    <w:rsid w:val="00CA1B88"/>
    <w:rsid w:val="00CA1F30"/>
    <w:rsid w:val="00CA23F8"/>
    <w:rsid w:val="00CA304F"/>
    <w:rsid w:val="00CA404F"/>
    <w:rsid w:val="00CB4458"/>
    <w:rsid w:val="00CC0E61"/>
    <w:rsid w:val="00CC5952"/>
    <w:rsid w:val="00CD59BE"/>
    <w:rsid w:val="00CE0A00"/>
    <w:rsid w:val="00CE11C5"/>
    <w:rsid w:val="00CE3BD1"/>
    <w:rsid w:val="00CF0E00"/>
    <w:rsid w:val="00CF0E7F"/>
    <w:rsid w:val="00CF14C9"/>
    <w:rsid w:val="00CF2C3B"/>
    <w:rsid w:val="00CF6FCB"/>
    <w:rsid w:val="00D0416D"/>
    <w:rsid w:val="00D062C0"/>
    <w:rsid w:val="00D16519"/>
    <w:rsid w:val="00D17B20"/>
    <w:rsid w:val="00D305E4"/>
    <w:rsid w:val="00D52A77"/>
    <w:rsid w:val="00D545F3"/>
    <w:rsid w:val="00D54CF3"/>
    <w:rsid w:val="00D605A7"/>
    <w:rsid w:val="00D65C57"/>
    <w:rsid w:val="00D664AE"/>
    <w:rsid w:val="00D724FD"/>
    <w:rsid w:val="00D738FB"/>
    <w:rsid w:val="00D76A92"/>
    <w:rsid w:val="00D82A69"/>
    <w:rsid w:val="00D85114"/>
    <w:rsid w:val="00D90105"/>
    <w:rsid w:val="00D942EA"/>
    <w:rsid w:val="00D9441F"/>
    <w:rsid w:val="00D97525"/>
    <w:rsid w:val="00DA2D7F"/>
    <w:rsid w:val="00DA395A"/>
    <w:rsid w:val="00DB0816"/>
    <w:rsid w:val="00DB3910"/>
    <w:rsid w:val="00DB3BC9"/>
    <w:rsid w:val="00DB4339"/>
    <w:rsid w:val="00DB5914"/>
    <w:rsid w:val="00DC0855"/>
    <w:rsid w:val="00DC0AFA"/>
    <w:rsid w:val="00DC3173"/>
    <w:rsid w:val="00DC40E9"/>
    <w:rsid w:val="00DC524A"/>
    <w:rsid w:val="00DC5DB7"/>
    <w:rsid w:val="00DC6422"/>
    <w:rsid w:val="00DC6FB4"/>
    <w:rsid w:val="00DC74CB"/>
    <w:rsid w:val="00DD0EA7"/>
    <w:rsid w:val="00DE0F45"/>
    <w:rsid w:val="00DE0FCF"/>
    <w:rsid w:val="00DF4873"/>
    <w:rsid w:val="00DF55BB"/>
    <w:rsid w:val="00DF61BB"/>
    <w:rsid w:val="00DF640D"/>
    <w:rsid w:val="00E066FE"/>
    <w:rsid w:val="00E06C19"/>
    <w:rsid w:val="00E12D58"/>
    <w:rsid w:val="00E22989"/>
    <w:rsid w:val="00E23C84"/>
    <w:rsid w:val="00E243A0"/>
    <w:rsid w:val="00E30DF7"/>
    <w:rsid w:val="00E3505C"/>
    <w:rsid w:val="00E35545"/>
    <w:rsid w:val="00E410AB"/>
    <w:rsid w:val="00E44CFF"/>
    <w:rsid w:val="00E46765"/>
    <w:rsid w:val="00E548C1"/>
    <w:rsid w:val="00E7029A"/>
    <w:rsid w:val="00E7585B"/>
    <w:rsid w:val="00E82844"/>
    <w:rsid w:val="00E87F0F"/>
    <w:rsid w:val="00E87F25"/>
    <w:rsid w:val="00E92036"/>
    <w:rsid w:val="00E92FF4"/>
    <w:rsid w:val="00E9300D"/>
    <w:rsid w:val="00E93D83"/>
    <w:rsid w:val="00EA0E08"/>
    <w:rsid w:val="00EA10C9"/>
    <w:rsid w:val="00EA5DCC"/>
    <w:rsid w:val="00EB45E1"/>
    <w:rsid w:val="00EB631D"/>
    <w:rsid w:val="00EC154F"/>
    <w:rsid w:val="00EC30D1"/>
    <w:rsid w:val="00EC32BB"/>
    <w:rsid w:val="00EC32F5"/>
    <w:rsid w:val="00EC36D6"/>
    <w:rsid w:val="00EC53B3"/>
    <w:rsid w:val="00ED6037"/>
    <w:rsid w:val="00EE1E18"/>
    <w:rsid w:val="00EE5DA0"/>
    <w:rsid w:val="00EF07D2"/>
    <w:rsid w:val="00EF692A"/>
    <w:rsid w:val="00F012A5"/>
    <w:rsid w:val="00F1271E"/>
    <w:rsid w:val="00F203F9"/>
    <w:rsid w:val="00F21662"/>
    <w:rsid w:val="00F25526"/>
    <w:rsid w:val="00F25BBB"/>
    <w:rsid w:val="00F37767"/>
    <w:rsid w:val="00F4148E"/>
    <w:rsid w:val="00F417B8"/>
    <w:rsid w:val="00F41B08"/>
    <w:rsid w:val="00F42671"/>
    <w:rsid w:val="00F42F10"/>
    <w:rsid w:val="00F45A9E"/>
    <w:rsid w:val="00F465F9"/>
    <w:rsid w:val="00F6316D"/>
    <w:rsid w:val="00F63FCB"/>
    <w:rsid w:val="00F71493"/>
    <w:rsid w:val="00F84998"/>
    <w:rsid w:val="00F874F9"/>
    <w:rsid w:val="00F960D7"/>
    <w:rsid w:val="00FA149C"/>
    <w:rsid w:val="00FA50D4"/>
    <w:rsid w:val="00FA5C57"/>
    <w:rsid w:val="00FB0420"/>
    <w:rsid w:val="00FB1D5B"/>
    <w:rsid w:val="00FB4402"/>
    <w:rsid w:val="00FB573F"/>
    <w:rsid w:val="00FC0181"/>
    <w:rsid w:val="00FC3015"/>
    <w:rsid w:val="00FC6D6C"/>
    <w:rsid w:val="00FD0C03"/>
    <w:rsid w:val="00FD7B39"/>
    <w:rsid w:val="00FD7D7B"/>
    <w:rsid w:val="00FE0B5D"/>
    <w:rsid w:val="00FE0F77"/>
    <w:rsid w:val="00FE13C0"/>
    <w:rsid w:val="00FE1544"/>
    <w:rsid w:val="00FE1AF8"/>
    <w:rsid w:val="00FE1E25"/>
    <w:rsid w:val="00FE39EC"/>
    <w:rsid w:val="00FE7656"/>
    <w:rsid w:val="00FF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15FD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kia Pure Text" w:eastAsiaTheme="minorHAnsi" w:hAnsi="Nokia Pure Text" w:cstheme="minorBidi"/>
        <w:color w:val="001135" w:themeColor="text2"/>
        <w:sz w:val="22"/>
        <w:szCs w:val="22"/>
        <w:lang w:val="en-GB" w:eastAsia="en-US" w:bidi="ar-SA"/>
      </w:rPr>
    </w:rPrDefault>
    <w:pPrDefault>
      <w:pPr>
        <w:spacing w:before="240" w:after="240" w:line="312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914"/>
    <w:pPr>
      <w:spacing w:before="0" w:after="120" w:line="240" w:lineRule="auto"/>
      <w:ind w:left="0" w:firstLine="0"/>
    </w:pPr>
    <w:rPr>
      <w:rFonts w:asciiTheme="minorHAnsi" w:hAnsiTheme="minorHAnsi" w:cs="Arial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EFD"/>
    <w:pPr>
      <w:keepNext/>
      <w:keepLines/>
      <w:pageBreakBefore/>
      <w:numPr>
        <w:numId w:val="2"/>
      </w:numPr>
      <w:spacing w:before="240" w:after="360"/>
      <w:outlineLvl w:val="0"/>
    </w:pPr>
    <w:rPr>
      <w:rFonts w:eastAsiaTheme="majorEastAsia" w:cstheme="majorBidi"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5914"/>
    <w:pPr>
      <w:keepNext/>
      <w:keepLines/>
      <w:numPr>
        <w:ilvl w:val="1"/>
        <w:numId w:val="2"/>
      </w:numPr>
      <w:spacing w:before="360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Heading2"/>
    <w:next w:val="Heading2"/>
    <w:link w:val="Heading3Char"/>
    <w:autoRedefine/>
    <w:uiPriority w:val="9"/>
    <w:unhideWhenUsed/>
    <w:qFormat/>
    <w:rsid w:val="00CA1B88"/>
    <w:pPr>
      <w:numPr>
        <w:ilvl w:val="2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591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DB591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3C3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3C3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F3C3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F3C3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73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E6735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DC6FB4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C6FB4"/>
    <w:rPr>
      <w:rFonts w:asciiTheme="minorHAnsi" w:hAnsiTheme="minorHAnsi" w:cs="Arial"/>
      <w:color w:val="CCCCCC" w:themeColor="text1"/>
      <w:sz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5F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F7"/>
    <w:rPr>
      <w:rFonts w:ascii="Tahoma" w:hAnsi="Tahoma" w:cs="Tahoma"/>
      <w:sz w:val="16"/>
      <w:szCs w:val="16"/>
    </w:rPr>
  </w:style>
  <w:style w:type="table" w:customStyle="1" w:styleId="Defaulttable">
    <w:name w:val="Default table"/>
    <w:basedOn w:val="TableNormal"/>
    <w:uiPriority w:val="99"/>
    <w:rsid w:val="00010670"/>
    <w:pPr>
      <w:spacing w:before="0" w:after="0" w:line="240" w:lineRule="auto"/>
      <w:ind w:left="0" w:firstLine="0"/>
    </w:pPr>
    <w:rPr>
      <w:color w:val="CCCCCC" w:themeColor="text1"/>
    </w:rPr>
    <w:tblPr>
      <w:tblBorders>
        <w:top w:val="single" w:sz="4" w:space="0" w:color="CCCCCC" w:themeColor="text1"/>
        <w:left w:val="single" w:sz="4" w:space="0" w:color="CCCCCC" w:themeColor="text1"/>
        <w:bottom w:val="single" w:sz="4" w:space="0" w:color="CCCCCC" w:themeColor="text1"/>
        <w:right w:val="single" w:sz="4" w:space="0" w:color="CCCCCC" w:themeColor="text1"/>
        <w:insideH w:val="single" w:sz="4" w:space="0" w:color="CCCCCC" w:themeColor="text1"/>
        <w:insideV w:val="single" w:sz="4" w:space="0" w:color="CCCCCC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FFFFF" w:themeFill="background1"/>
    </w:tcPr>
    <w:tblStylePr w:type="firstRow">
      <w:rPr>
        <w:rFonts w:ascii="Nokia Pure Text Bold" w:hAnsi="Nokia Pure Text Bold"/>
        <w:sz w:val="22"/>
      </w:rPr>
      <w:tblPr/>
      <w:tcPr>
        <w:shd w:val="clear" w:color="auto" w:fill="D9D9D9" w:themeFill="background1" w:themeFillShade="D9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B5914"/>
    <w:rPr>
      <w:rFonts w:asciiTheme="minorHAnsi" w:eastAsiaTheme="majorEastAsia" w:hAnsiTheme="minorHAnsi" w:cstheme="majorBidi"/>
      <w:sz w:val="28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17EFD"/>
    <w:rPr>
      <w:rFonts w:asciiTheme="minorHAnsi" w:eastAsiaTheme="majorEastAsia" w:hAnsiTheme="minorHAnsi" w:cstheme="majorBidi"/>
      <w:bCs/>
      <w:sz w:val="44"/>
      <w:szCs w:val="28"/>
      <w:lang w:val="en-US"/>
    </w:rPr>
  </w:style>
  <w:style w:type="paragraph" w:styleId="NoSpacing">
    <w:name w:val="No Spacing"/>
    <w:aliases w:val="Copy"/>
    <w:uiPriority w:val="1"/>
    <w:rsid w:val="00680CA6"/>
    <w:pPr>
      <w:spacing w:after="0"/>
      <w:ind w:left="357" w:firstLine="0"/>
    </w:pPr>
    <w:rPr>
      <w:rFonts w:ascii="Nokia Pure Text Light" w:hAnsi="Nokia Pure Text Light" w:cs="Arial"/>
      <w:noProof/>
      <w:color w:val="666666" w:themeColor="background2"/>
      <w:szCs w:val="20"/>
    </w:rPr>
  </w:style>
  <w:style w:type="numbering" w:customStyle="1" w:styleId="Nokia">
    <w:name w:val="Nokia"/>
    <w:uiPriority w:val="99"/>
    <w:rsid w:val="008170D1"/>
    <w:pPr>
      <w:numPr>
        <w:numId w:val="1"/>
      </w:numPr>
    </w:pPr>
  </w:style>
  <w:style w:type="paragraph" w:styleId="TOC1">
    <w:name w:val="toc 1"/>
    <w:aliases w:val="Table of Contents"/>
    <w:basedOn w:val="NoSpacing"/>
    <w:next w:val="Normal"/>
    <w:autoRedefine/>
    <w:uiPriority w:val="39"/>
    <w:unhideWhenUsed/>
    <w:rsid w:val="00DB5914"/>
    <w:pPr>
      <w:tabs>
        <w:tab w:val="left" w:leader="dot" w:pos="8891"/>
      </w:tabs>
      <w:spacing w:before="0" w:after="120" w:line="276" w:lineRule="auto"/>
      <w:ind w:left="851" w:hanging="851"/>
    </w:pPr>
    <w:rPr>
      <w:rFonts w:eastAsiaTheme="minorEastAsia" w:cstheme="minorBidi"/>
      <w:color w:val="001135" w:themeColor="text2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36319"/>
    <w:rPr>
      <w:rFonts w:asciiTheme="minorHAnsi" w:hAnsiTheme="minorHAnsi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F692A"/>
    <w:rPr>
      <w:color w:val="808080"/>
    </w:rPr>
  </w:style>
  <w:style w:type="paragraph" w:styleId="ListParagraph">
    <w:name w:val="List Paragraph"/>
    <w:aliases w:val="Bullets,- Bullets,lista puntata,lp1,Elenco Bullet point,lista puntata1,lp11,Elenco Bullet point1,lista puntata2,lp12,List Paragraph2,Elenco Bullet point2,lista puntata3,lp13,List Paragraph3,Elenco Bullet point3,Elenco Normale,Stichpunkte"/>
    <w:basedOn w:val="Normal"/>
    <w:link w:val="ListParagraphChar"/>
    <w:autoRedefine/>
    <w:uiPriority w:val="1"/>
    <w:qFormat/>
    <w:rsid w:val="00CA1B88"/>
    <w:pPr>
      <w:numPr>
        <w:numId w:val="5"/>
      </w:numPr>
      <w:shd w:val="clear" w:color="auto" w:fill="FFFFFF"/>
      <w:contextualSpacing/>
    </w:pPr>
    <w:rPr>
      <w:color w:val="auto"/>
      <w:szCs w:val="20"/>
    </w:rPr>
  </w:style>
  <w:style w:type="paragraph" w:customStyle="1" w:styleId="Documenttitle">
    <w:name w:val="Document title"/>
    <w:basedOn w:val="Normal"/>
    <w:link w:val="DocumenttitleChar"/>
    <w:qFormat/>
    <w:rsid w:val="00DB5914"/>
    <w:rPr>
      <w:rFonts w:asciiTheme="majorHAnsi" w:hAnsiTheme="majorHAnsi"/>
      <w:sz w:val="56"/>
      <w:szCs w:val="56"/>
    </w:rPr>
  </w:style>
  <w:style w:type="character" w:customStyle="1" w:styleId="DocumenttitleChar">
    <w:name w:val="Document title Char"/>
    <w:basedOn w:val="DefaultParagraphFont"/>
    <w:link w:val="Documenttitle"/>
    <w:rsid w:val="00DB5914"/>
    <w:rPr>
      <w:rFonts w:asciiTheme="majorHAnsi" w:hAnsiTheme="majorHAnsi" w:cs="Arial"/>
      <w:sz w:val="56"/>
      <w:szCs w:val="56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B0420"/>
    <w:pPr>
      <w:tabs>
        <w:tab w:val="left" w:pos="1702"/>
        <w:tab w:val="left" w:leader="dot" w:pos="8891"/>
      </w:tabs>
      <w:ind w:left="1702" w:hanging="851"/>
    </w:pPr>
    <w:rPr>
      <w:rFonts w:eastAsiaTheme="minorEastAsia" w:cstheme="minorBidi"/>
    </w:rPr>
  </w:style>
  <w:style w:type="character" w:customStyle="1" w:styleId="Heading3Char">
    <w:name w:val="Heading 3 Char"/>
    <w:basedOn w:val="DefaultParagraphFont"/>
    <w:link w:val="Heading3"/>
    <w:uiPriority w:val="9"/>
    <w:rsid w:val="00CA1B88"/>
    <w:rPr>
      <w:rFonts w:asciiTheme="minorHAnsi" w:eastAsiaTheme="majorEastAsia" w:hAnsiTheme="minorHAnsi" w:cstheme="majorBidi"/>
      <w:sz w:val="28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236319"/>
    <w:pPr>
      <w:spacing w:after="300"/>
      <w:contextualSpacing/>
    </w:pPr>
    <w:rPr>
      <w:rFonts w:ascii="Nokia Pure Headline Light" w:eastAsiaTheme="majorEastAsia" w:hAnsi="Nokia Pure Headline Light" w:cstheme="majorBidi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6319"/>
    <w:rPr>
      <w:rFonts w:ascii="Nokia Pure Headline Light" w:eastAsiaTheme="majorEastAsia" w:hAnsi="Nokia Pure Headline Light" w:cstheme="majorBidi"/>
      <w:color w:val="CCCCCC" w:themeColor="text1"/>
      <w:spacing w:val="5"/>
      <w:kern w:val="28"/>
      <w:sz w:val="44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1E6735"/>
    <w:pPr>
      <w:numPr>
        <w:ilvl w:val="1"/>
      </w:numPr>
      <w:ind w:left="714" w:hanging="357"/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E673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rsid w:val="00236319"/>
    <w:rPr>
      <w:rFonts w:asciiTheme="minorHAnsi" w:hAnsiTheme="minorHAnsi"/>
      <w:i/>
      <w:iCs/>
      <w:color w:val="666666" w:themeColor="background2"/>
    </w:rPr>
  </w:style>
  <w:style w:type="character" w:styleId="Emphasis">
    <w:name w:val="Emphasis"/>
    <w:basedOn w:val="DefaultParagraphFont"/>
    <w:uiPriority w:val="20"/>
    <w:rsid w:val="001E6735"/>
    <w:rPr>
      <w:rFonts w:asciiTheme="minorHAnsi" w:hAnsiTheme="minorHAnsi"/>
      <w:i/>
      <w:iCs/>
    </w:rPr>
  </w:style>
  <w:style w:type="character" w:styleId="IntenseEmphasis">
    <w:name w:val="Intense Emphasis"/>
    <w:basedOn w:val="DefaultParagraphFont"/>
    <w:uiPriority w:val="21"/>
    <w:rsid w:val="00236319"/>
    <w:rPr>
      <w:rFonts w:asciiTheme="minorHAnsi" w:hAnsiTheme="minorHAnsi"/>
      <w:b/>
      <w:bCs/>
      <w:i/>
      <w:iCs/>
      <w:color w:val="666666" w:themeColor="background2"/>
    </w:rPr>
  </w:style>
  <w:style w:type="character" w:styleId="Strong">
    <w:name w:val="Strong"/>
    <w:basedOn w:val="DefaultParagraphFont"/>
    <w:uiPriority w:val="22"/>
    <w:rsid w:val="001E6735"/>
    <w:rPr>
      <w:rFonts w:asciiTheme="minorHAnsi" w:hAnsiTheme="minorHAnsi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583EC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83ECE"/>
    <w:rPr>
      <w:rFonts w:ascii="Nokia Pure Text DFLT" w:hAnsi="Nokia Pure Text DFLT"/>
      <w:i/>
      <w:iCs/>
      <w:color w:val="001135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1E6735"/>
    <w:pPr>
      <w:pBdr>
        <w:bottom w:val="single" w:sz="4" w:space="4" w:color="005AFF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735"/>
    <w:rPr>
      <w:rFonts w:asciiTheme="minorHAnsi" w:hAnsiTheme="minorHAnsi"/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1E6735"/>
    <w:rPr>
      <w:rFonts w:asciiTheme="minorHAnsi" w:hAnsiTheme="minorHAnsi"/>
      <w:smallCaps/>
      <w:color w:val="001135" w:themeColor="text2"/>
      <w:u w:val="single"/>
    </w:rPr>
  </w:style>
  <w:style w:type="character" w:styleId="IntenseReference">
    <w:name w:val="Intense Reference"/>
    <w:basedOn w:val="DefaultParagraphFont"/>
    <w:uiPriority w:val="32"/>
    <w:rsid w:val="00236319"/>
    <w:rPr>
      <w:rFonts w:asciiTheme="minorHAnsi" w:hAnsiTheme="minorHAnsi"/>
      <w:b/>
      <w:bCs/>
      <w:smallCaps/>
      <w:color w:val="666666" w:themeColor="background2"/>
      <w:spacing w:val="5"/>
      <w:u w:val="single"/>
    </w:rPr>
  </w:style>
  <w:style w:type="character" w:styleId="BookTitle">
    <w:name w:val="Book Title"/>
    <w:basedOn w:val="DefaultParagraphFont"/>
    <w:uiPriority w:val="33"/>
    <w:rsid w:val="001E6735"/>
    <w:rPr>
      <w:rFonts w:asciiTheme="minorHAnsi" w:hAnsiTheme="minorHAnsi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DB5914"/>
    <w:pPr>
      <w:numPr>
        <w:numId w:val="0"/>
      </w:numPr>
      <w:spacing w:after="240"/>
      <w:outlineLvl w:val="9"/>
    </w:pPr>
    <w:rPr>
      <w:bCs w:val="0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DA395A"/>
    <w:pPr>
      <w:tabs>
        <w:tab w:val="left" w:leader="dot" w:pos="8891"/>
      </w:tabs>
      <w:ind w:left="1702" w:hanging="851"/>
    </w:pPr>
    <w:rPr>
      <w:rFonts w:eastAsiaTheme="minorEastAsia" w:cstheme="minorBidi"/>
    </w:rPr>
  </w:style>
  <w:style w:type="character" w:customStyle="1" w:styleId="Heading4Char">
    <w:name w:val="Heading 4 Char"/>
    <w:basedOn w:val="DefaultParagraphFont"/>
    <w:link w:val="Heading4"/>
    <w:uiPriority w:val="9"/>
    <w:rsid w:val="00DB5914"/>
    <w:rPr>
      <w:rFonts w:asciiTheme="majorHAnsi" w:eastAsiaTheme="majorEastAsia" w:hAnsiTheme="majorHAnsi" w:cstheme="majorBidi"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B5914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F3C34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AF3C34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AF3C34"/>
    <w:rPr>
      <w:rFonts w:asciiTheme="majorHAnsi" w:eastAsiaTheme="majorEastAsia" w:hAnsiTheme="majorHAnsi" w:cstheme="majorBidi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AF3C34"/>
    <w:rPr>
      <w:rFonts w:asciiTheme="majorHAnsi" w:eastAsiaTheme="majorEastAsia" w:hAnsiTheme="majorHAnsi" w:cstheme="majorBidi"/>
      <w:iCs/>
      <w:sz w:val="24"/>
      <w:szCs w:val="21"/>
      <w:lang w:val="en-US"/>
    </w:rPr>
  </w:style>
  <w:style w:type="character" w:customStyle="1" w:styleId="apple-converted-space">
    <w:name w:val="apple-converted-space"/>
    <w:basedOn w:val="DefaultParagraphFont"/>
    <w:rsid w:val="00CE11C5"/>
  </w:style>
  <w:style w:type="paragraph" w:styleId="NormalWeb">
    <w:name w:val="Normal (Web)"/>
    <w:basedOn w:val="Normal"/>
    <w:uiPriority w:val="99"/>
    <w:semiHidden/>
    <w:unhideWhenUsed/>
    <w:rsid w:val="00CE11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Figuretitle">
    <w:name w:val="Figure title"/>
    <w:basedOn w:val="Documenttitle"/>
    <w:qFormat/>
    <w:rsid w:val="00DB5914"/>
    <w:rPr>
      <w:rFonts w:asciiTheme="minorHAnsi" w:hAnsiTheme="minorHAnsi"/>
      <w:b/>
      <w:sz w:val="22"/>
      <w:szCs w:val="40"/>
    </w:rPr>
  </w:style>
  <w:style w:type="paragraph" w:customStyle="1" w:styleId="Tabletitle">
    <w:name w:val="Table title"/>
    <w:basedOn w:val="Documenttitle"/>
    <w:rsid w:val="00FB1D5B"/>
    <w:rPr>
      <w:rFonts w:asciiTheme="minorHAnsi" w:hAnsiTheme="minorHAnsi"/>
      <w:b/>
      <w:sz w:val="22"/>
      <w:szCs w:val="40"/>
    </w:rPr>
  </w:style>
  <w:style w:type="paragraph" w:customStyle="1" w:styleId="Numbering">
    <w:name w:val="Numbering"/>
    <w:basedOn w:val="ListParagraph"/>
    <w:autoRedefine/>
    <w:qFormat/>
    <w:rsid w:val="00DB5914"/>
    <w:pPr>
      <w:numPr>
        <w:numId w:val="3"/>
      </w:numPr>
    </w:pPr>
    <w:rPr>
      <w:szCs w:val="22"/>
    </w:rPr>
  </w:style>
  <w:style w:type="table" w:styleId="GridTable6Colorful">
    <w:name w:val="Grid Table 6 Colorful"/>
    <w:basedOn w:val="TableNormal"/>
    <w:uiPriority w:val="51"/>
    <w:rsid w:val="00084444"/>
    <w:pPr>
      <w:spacing w:after="0" w:line="240" w:lineRule="auto"/>
    </w:pPr>
    <w:rPr>
      <w:color w:val="CCCCCC" w:themeColor="text1"/>
    </w:rPr>
    <w:tblPr>
      <w:tblStyleRowBandSize w:val="1"/>
      <w:tblStyleColBandSize w:val="1"/>
      <w:tblBorders>
        <w:top w:val="single" w:sz="4" w:space="0" w:color="E0E0E0" w:themeColor="text1" w:themeTint="99"/>
        <w:left w:val="single" w:sz="4" w:space="0" w:color="E0E0E0" w:themeColor="text1" w:themeTint="99"/>
        <w:bottom w:val="single" w:sz="4" w:space="0" w:color="E0E0E0" w:themeColor="text1" w:themeTint="99"/>
        <w:right w:val="single" w:sz="4" w:space="0" w:color="E0E0E0" w:themeColor="text1" w:themeTint="99"/>
        <w:insideH w:val="single" w:sz="4" w:space="0" w:color="E0E0E0" w:themeColor="text1" w:themeTint="99"/>
        <w:insideV w:val="single" w:sz="4" w:space="0" w:color="E0E0E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text1" w:themeFillTint="33"/>
      </w:tcPr>
    </w:tblStylePr>
    <w:tblStylePr w:type="band1Horz">
      <w:tblPr/>
      <w:tcPr>
        <w:shd w:val="clear" w:color="auto" w:fill="F4F4F4" w:themeFill="text1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84444"/>
    <w:pPr>
      <w:spacing w:after="0" w:line="240" w:lineRule="auto"/>
    </w:pPr>
    <w:rPr>
      <w:color w:val="570DCE" w:themeColor="accent6" w:themeShade="BF"/>
    </w:rPr>
    <w:tblPr>
      <w:tblStyleRowBandSize w:val="1"/>
      <w:tblStyleColBandSize w:val="1"/>
      <w:tblBorders>
        <w:top w:val="single" w:sz="4" w:space="0" w:color="B084F7" w:themeColor="accent6" w:themeTint="99"/>
        <w:left w:val="single" w:sz="4" w:space="0" w:color="B084F7" w:themeColor="accent6" w:themeTint="99"/>
        <w:bottom w:val="single" w:sz="4" w:space="0" w:color="B084F7" w:themeColor="accent6" w:themeTint="99"/>
        <w:right w:val="single" w:sz="4" w:space="0" w:color="B084F7" w:themeColor="accent6" w:themeTint="99"/>
        <w:insideH w:val="single" w:sz="4" w:space="0" w:color="B084F7" w:themeColor="accent6" w:themeTint="99"/>
        <w:insideV w:val="single" w:sz="4" w:space="0" w:color="B084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084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84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FC" w:themeFill="accent6" w:themeFillTint="33"/>
      </w:tcPr>
    </w:tblStylePr>
    <w:tblStylePr w:type="band1Horz">
      <w:tblPr/>
      <w:tcPr>
        <w:shd w:val="clear" w:color="auto" w:fill="E4D5FC" w:themeFill="accent6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84444"/>
    <w:pPr>
      <w:spacing w:after="0" w:line="240" w:lineRule="auto"/>
    </w:pPr>
    <w:rPr>
      <w:color w:val="D05A0B" w:themeColor="accent4" w:themeShade="BF"/>
    </w:rPr>
    <w:tblPr>
      <w:tblStyleRowBandSize w:val="1"/>
      <w:tblStyleColBandSize w:val="1"/>
      <w:tblBorders>
        <w:top w:val="single" w:sz="4" w:space="0" w:color="F8B283" w:themeColor="accent4" w:themeTint="99"/>
        <w:left w:val="single" w:sz="4" w:space="0" w:color="F8B283" w:themeColor="accent4" w:themeTint="99"/>
        <w:bottom w:val="single" w:sz="4" w:space="0" w:color="F8B283" w:themeColor="accent4" w:themeTint="99"/>
        <w:right w:val="single" w:sz="4" w:space="0" w:color="F8B283" w:themeColor="accent4" w:themeTint="99"/>
        <w:insideH w:val="single" w:sz="4" w:space="0" w:color="F8B283" w:themeColor="accent4" w:themeTint="99"/>
        <w:insideV w:val="single" w:sz="4" w:space="0" w:color="F8B2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8B2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B2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5D5" w:themeFill="accent4" w:themeFillTint="33"/>
      </w:tcPr>
    </w:tblStylePr>
    <w:tblStylePr w:type="band1Horz">
      <w:tblPr/>
      <w:tcPr>
        <w:shd w:val="clear" w:color="auto" w:fill="FCE5D5" w:themeFill="accent4" w:themeFillTint="33"/>
      </w:tcPr>
    </w:tblStylePr>
  </w:style>
  <w:style w:type="table" w:styleId="GridTable5Dark">
    <w:name w:val="Grid Table 5 Dark"/>
    <w:basedOn w:val="TableNormal"/>
    <w:uiPriority w:val="50"/>
    <w:rsid w:val="000844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CCC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CCC" w:themeFill="text1"/>
      </w:tcPr>
    </w:tblStylePr>
    <w:tblStylePr w:type="band1Vert">
      <w:tblPr/>
      <w:tcPr>
        <w:shd w:val="clear" w:color="auto" w:fill="EAEAEA" w:themeFill="text1" w:themeFillTint="66"/>
      </w:tcPr>
    </w:tblStylePr>
    <w:tblStylePr w:type="band1Horz">
      <w:tblPr/>
      <w:tcPr>
        <w:shd w:val="clear" w:color="auto" w:fill="EAEAEA" w:themeFill="text1" w:themeFillTint="66"/>
      </w:tcPr>
    </w:tblStylePr>
  </w:style>
  <w:style w:type="table" w:styleId="GridTable3-Accent4">
    <w:name w:val="Grid Table 3 Accent 4"/>
    <w:basedOn w:val="TableNormal"/>
    <w:uiPriority w:val="48"/>
    <w:rsid w:val="00084444"/>
    <w:pPr>
      <w:spacing w:after="0" w:line="240" w:lineRule="auto"/>
    </w:pPr>
    <w:tblPr>
      <w:tblStyleRowBandSize w:val="1"/>
      <w:tblStyleColBandSize w:val="1"/>
      <w:tblBorders>
        <w:top w:val="single" w:sz="4" w:space="0" w:color="F8B283" w:themeColor="accent4" w:themeTint="99"/>
        <w:left w:val="single" w:sz="4" w:space="0" w:color="F8B283" w:themeColor="accent4" w:themeTint="99"/>
        <w:bottom w:val="single" w:sz="4" w:space="0" w:color="F8B283" w:themeColor="accent4" w:themeTint="99"/>
        <w:right w:val="single" w:sz="4" w:space="0" w:color="F8B283" w:themeColor="accent4" w:themeTint="99"/>
        <w:insideH w:val="single" w:sz="4" w:space="0" w:color="F8B283" w:themeColor="accent4" w:themeTint="99"/>
        <w:insideV w:val="single" w:sz="4" w:space="0" w:color="F8B2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5D5" w:themeFill="accent4" w:themeFillTint="33"/>
      </w:tcPr>
    </w:tblStylePr>
    <w:tblStylePr w:type="band1Horz">
      <w:tblPr/>
      <w:tcPr>
        <w:shd w:val="clear" w:color="auto" w:fill="FCE5D5" w:themeFill="accent4" w:themeFillTint="33"/>
      </w:tcPr>
    </w:tblStylePr>
    <w:tblStylePr w:type="neCell">
      <w:tblPr/>
      <w:tcPr>
        <w:tcBorders>
          <w:bottom w:val="single" w:sz="4" w:space="0" w:color="F8B283" w:themeColor="accent4" w:themeTint="99"/>
        </w:tcBorders>
      </w:tcPr>
    </w:tblStylePr>
    <w:tblStylePr w:type="nwCell">
      <w:tblPr/>
      <w:tcPr>
        <w:tcBorders>
          <w:bottom w:val="single" w:sz="4" w:space="0" w:color="F8B283" w:themeColor="accent4" w:themeTint="99"/>
        </w:tcBorders>
      </w:tcPr>
    </w:tblStylePr>
    <w:tblStylePr w:type="seCell">
      <w:tblPr/>
      <w:tcPr>
        <w:tcBorders>
          <w:top w:val="single" w:sz="4" w:space="0" w:color="F8B283" w:themeColor="accent4" w:themeTint="99"/>
        </w:tcBorders>
      </w:tcPr>
    </w:tblStylePr>
    <w:tblStylePr w:type="swCell">
      <w:tblPr/>
      <w:tcPr>
        <w:tcBorders>
          <w:top w:val="single" w:sz="4" w:space="0" w:color="F8B283" w:themeColor="accent4" w:themeTint="99"/>
        </w:tcBorders>
      </w:tcPr>
    </w:tblStylePr>
  </w:style>
  <w:style w:type="table" w:styleId="TableGridLight">
    <w:name w:val="Grid Table Light"/>
    <w:basedOn w:val="TableNormal"/>
    <w:uiPriority w:val="40"/>
    <w:rsid w:val="00084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">
    <w:name w:val="Grid Table 4"/>
    <w:basedOn w:val="TableNormal"/>
    <w:uiPriority w:val="49"/>
    <w:rsid w:val="00667462"/>
    <w:pPr>
      <w:spacing w:after="0" w:line="240" w:lineRule="auto"/>
    </w:pPr>
    <w:rPr>
      <w:color w:val="CCCCCC" w:themeColor="text1"/>
    </w:rPr>
    <w:tblPr>
      <w:tblStyleRowBandSize w:val="1"/>
      <w:tblStyleColBandSize w:val="1"/>
      <w:tblBorders>
        <w:top w:val="single" w:sz="4" w:space="0" w:color="CCCCCC" w:themeColor="text1"/>
        <w:left w:val="single" w:sz="4" w:space="0" w:color="CCCCCC" w:themeColor="text1"/>
        <w:bottom w:val="single" w:sz="4" w:space="0" w:color="CCCCCC" w:themeColor="text1"/>
        <w:right w:val="single" w:sz="4" w:space="0" w:color="CCCCCC" w:themeColor="text1"/>
        <w:insideH w:val="single" w:sz="4" w:space="0" w:color="CCCCCC" w:themeColor="text1"/>
        <w:insideV w:val="single" w:sz="4" w:space="0" w:color="CCCCCC" w:themeColor="text1"/>
      </w:tblBorders>
    </w:tblPr>
    <w:tcPr>
      <w:shd w:val="clear" w:color="auto" w:fill="FFFFFF" w:themeFill="background1"/>
    </w:tcPr>
    <w:tblStylePr w:type="firstRow">
      <w:rPr>
        <w:b/>
        <w:bCs/>
        <w:color w:val="CCCCCC" w:themeColor="text1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shd w:val="clear" w:color="auto" w:fill="D9D9D9" w:themeFill="background1" w:themeFillShade="D9"/>
      </w:tcPr>
    </w:tblStylePr>
    <w:tblStylePr w:type="lastRow">
      <w:rPr>
        <w:b/>
        <w:bCs/>
      </w:rPr>
      <w:tblPr/>
      <w:tcPr>
        <w:tcBorders>
          <w:top w:val="double" w:sz="4" w:space="0" w:color="CCCCC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text1" w:themeFillTint="33"/>
      </w:tcPr>
    </w:tblStylePr>
    <w:tblStylePr w:type="band1Horz">
      <w:tblPr/>
      <w:tcPr>
        <w:shd w:val="clear" w:color="auto" w:fill="F4F4F4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unhideWhenUsed/>
    <w:rsid w:val="00E87F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7F0F"/>
    <w:pPr>
      <w:numPr>
        <w:numId w:val="4"/>
      </w:numPr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7F0F"/>
    <w:rPr>
      <w:rFonts w:asciiTheme="minorHAnsi" w:hAnsiTheme="minorHAnsi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F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F0F"/>
    <w:rPr>
      <w:rFonts w:asciiTheme="minorHAnsi" w:hAnsiTheme="minorHAnsi" w:cs="Arial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C4F0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130387"/>
    <w:pPr>
      <w:spacing w:after="240"/>
    </w:pPr>
    <w:rPr>
      <w:iCs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F1367"/>
    <w:rPr>
      <w:color w:val="005AFF" w:themeColor="followedHyperlink"/>
      <w:u w:val="single"/>
    </w:rPr>
  </w:style>
  <w:style w:type="character" w:customStyle="1" w:styleId="cf11">
    <w:name w:val="cf11"/>
    <w:basedOn w:val="DefaultParagraphFont"/>
    <w:rsid w:val="000D7A9A"/>
    <w:rPr>
      <w:rFonts w:ascii="Segoe UI" w:hAnsi="Segoe UI" w:cs="Segoe UI" w:hint="default"/>
      <w:sz w:val="18"/>
      <w:szCs w:val="18"/>
    </w:rPr>
  </w:style>
  <w:style w:type="character" w:customStyle="1" w:styleId="cf01">
    <w:name w:val="cf01"/>
    <w:basedOn w:val="DefaultParagraphFont"/>
    <w:rsid w:val="000D7A9A"/>
    <w:rPr>
      <w:rFonts w:ascii="Segoe UI" w:hAnsi="Segoe UI" w:cs="Segoe UI" w:hint="default"/>
      <w:color w:val="666666"/>
      <w:sz w:val="18"/>
      <w:szCs w:val="18"/>
    </w:rPr>
  </w:style>
  <w:style w:type="paragraph" w:styleId="TableofFigures">
    <w:name w:val="table of figures"/>
    <w:basedOn w:val="TOC1"/>
    <w:next w:val="TOC2"/>
    <w:uiPriority w:val="99"/>
    <w:unhideWhenUsed/>
    <w:qFormat/>
    <w:rsid w:val="00DB5914"/>
  </w:style>
  <w:style w:type="paragraph" w:styleId="TOC4">
    <w:name w:val="toc 4"/>
    <w:basedOn w:val="Normal"/>
    <w:next w:val="Normal"/>
    <w:autoRedefine/>
    <w:uiPriority w:val="39"/>
    <w:semiHidden/>
    <w:unhideWhenUsed/>
    <w:rsid w:val="00DA395A"/>
    <w:pPr>
      <w:spacing w:after="100"/>
      <w:ind w:left="1702" w:hanging="851"/>
    </w:pPr>
  </w:style>
  <w:style w:type="paragraph" w:styleId="Revision">
    <w:name w:val="Revision"/>
    <w:hidden/>
    <w:uiPriority w:val="99"/>
    <w:semiHidden/>
    <w:rsid w:val="009D4ED1"/>
    <w:pPr>
      <w:spacing w:before="0" w:after="0" w:line="240" w:lineRule="auto"/>
      <w:ind w:left="0" w:firstLine="0"/>
    </w:pPr>
    <w:rPr>
      <w:rFonts w:asciiTheme="minorHAnsi" w:hAnsiTheme="minorHAnsi" w:cs="Arial"/>
      <w:color w:val="CCCCCC" w:themeColor="text1"/>
      <w:lang w:val="en-US"/>
    </w:rPr>
  </w:style>
  <w:style w:type="table" w:styleId="ListTable3">
    <w:name w:val="List Table 3"/>
    <w:aliases w:val="Table"/>
    <w:basedOn w:val="TableNormal"/>
    <w:uiPriority w:val="48"/>
    <w:rsid w:val="00EC36D6"/>
    <w:pPr>
      <w:spacing w:after="0" w:line="240" w:lineRule="auto"/>
    </w:pPr>
    <w:rPr>
      <w:rFonts w:asciiTheme="minorHAnsi" w:hAnsiTheme="minorHAnsi"/>
      <w:color w:val="CCCCCC" w:themeColor="text1"/>
    </w:rPr>
    <w:tblPr>
      <w:tblStyleRowBandSize w:val="1"/>
      <w:tblStyleColBandSize w:val="1"/>
      <w:tblBorders>
        <w:top w:val="single" w:sz="4" w:space="0" w:color="CCCCCC" w:themeColor="text1"/>
        <w:left w:val="single" w:sz="4" w:space="0" w:color="CCCCCC" w:themeColor="text1"/>
        <w:bottom w:val="single" w:sz="4" w:space="0" w:color="CCCCCC" w:themeColor="text1"/>
        <w:right w:val="single" w:sz="4" w:space="0" w:color="CCCCCC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D9D9D9" w:themeFill="background1" w:themeFillShade="D9"/>
      </w:tcPr>
    </w:tblStylePr>
    <w:tblStylePr w:type="lastRow">
      <w:rPr>
        <w:b/>
        <w:bCs/>
      </w:rPr>
      <w:tblPr/>
      <w:tcPr>
        <w:tcBorders>
          <w:top w:val="double" w:sz="4" w:space="0" w:color="CCCCCC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CCC" w:themeColor="text1"/>
          <w:right w:val="single" w:sz="4" w:space="0" w:color="CCCCCC" w:themeColor="text1"/>
        </w:tcBorders>
      </w:tcPr>
    </w:tblStylePr>
    <w:tblStylePr w:type="band1Horz">
      <w:rPr>
        <w:rFonts w:asciiTheme="minorHAnsi" w:hAnsiTheme="minorHAnsi"/>
        <w:color w:val="CCCCCC" w:themeColor="text1"/>
        <w:sz w:val="22"/>
      </w:rPr>
      <w:tblPr/>
      <w:tcPr>
        <w:tcBorders>
          <w:top w:val="single" w:sz="4" w:space="0" w:color="CCCCCC" w:themeColor="text1"/>
          <w:bottom w:val="single" w:sz="4" w:space="0" w:color="CCCCC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CCC" w:themeColor="text1"/>
          <w:left w:val="nil"/>
        </w:tcBorders>
      </w:tcPr>
    </w:tblStylePr>
    <w:tblStylePr w:type="swCell">
      <w:tblPr/>
      <w:tcPr>
        <w:tcBorders>
          <w:top w:val="double" w:sz="4" w:space="0" w:color="CCCCCC" w:themeColor="text1"/>
          <w:right w:val="nil"/>
        </w:tcBorders>
      </w:tcPr>
    </w:tblStylePr>
  </w:style>
  <w:style w:type="table" w:styleId="TableGrid">
    <w:name w:val="Table Grid"/>
    <w:basedOn w:val="TableNormal"/>
    <w:uiPriority w:val="39"/>
    <w:rsid w:val="0001067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-Text">
    <w:name w:val="Table cell - Text"/>
    <w:basedOn w:val="Normal"/>
    <w:qFormat/>
    <w:rsid w:val="00DB5914"/>
    <w:pPr>
      <w:framePr w:hSpace="181" w:wrap="around" w:vAnchor="text" w:hAnchor="text" w:y="1"/>
      <w:suppressOverlap/>
    </w:pPr>
    <w:rPr>
      <w:sz w:val="20"/>
    </w:rPr>
  </w:style>
  <w:style w:type="paragraph" w:customStyle="1" w:styleId="Tableheader-Text">
    <w:name w:val="Table header - Text"/>
    <w:basedOn w:val="Tablecell-Text"/>
    <w:qFormat/>
    <w:rsid w:val="00DB5914"/>
    <w:pPr>
      <w:framePr w:wrap="around"/>
    </w:pPr>
    <w:rPr>
      <w:b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CC0E61"/>
  </w:style>
  <w:style w:type="paragraph" w:customStyle="1" w:styleId="Sub-title">
    <w:name w:val="Sub-title"/>
    <w:basedOn w:val="Normal"/>
    <w:link w:val="Sub-titleChar"/>
    <w:qFormat/>
    <w:rsid w:val="00DB5914"/>
    <w:pPr>
      <w:spacing w:after="480"/>
    </w:pPr>
    <w:rPr>
      <w:rFonts w:eastAsiaTheme="majorEastAsia" w:cstheme="majorBidi"/>
      <w:sz w:val="36"/>
    </w:rPr>
  </w:style>
  <w:style w:type="character" w:customStyle="1" w:styleId="Sub-titleChar">
    <w:name w:val="Sub-title Char"/>
    <w:basedOn w:val="DefaultParagraphFont"/>
    <w:link w:val="Sub-title"/>
    <w:rsid w:val="00DB5914"/>
    <w:rPr>
      <w:rFonts w:asciiTheme="minorHAnsi" w:eastAsiaTheme="majorEastAsia" w:hAnsiTheme="minorHAnsi" w:cstheme="majorBidi"/>
      <w:sz w:val="36"/>
      <w:szCs w:val="24"/>
      <w:lang w:val="en-US"/>
    </w:rPr>
  </w:style>
  <w:style w:type="paragraph" w:customStyle="1" w:styleId="StyleTablecell-Text">
    <w:name w:val="Style Table cell - Text +"/>
    <w:basedOn w:val="Tablecell-Text"/>
    <w:rsid w:val="00DB5914"/>
    <w:pPr>
      <w:framePr w:wrap="around"/>
    </w:pPr>
  </w:style>
  <w:style w:type="paragraph" w:customStyle="1" w:styleId="StyleTableheader-Text">
    <w:name w:val="Style Table header - Text +"/>
    <w:basedOn w:val="Tableheader-Text"/>
    <w:qFormat/>
    <w:rsid w:val="00DB5914"/>
    <w:pPr>
      <w:framePr w:wrap="around"/>
    </w:pPr>
    <w:rPr>
      <w:bCs/>
    </w:rPr>
  </w:style>
  <w:style w:type="paragraph" w:customStyle="1" w:styleId="StyleStyleTableheader-Text">
    <w:name w:val="Style Style Table header - Text + +"/>
    <w:basedOn w:val="StyleTableheader-Text"/>
    <w:qFormat/>
    <w:rsid w:val="00DB5914"/>
    <w:pPr>
      <w:framePr w:hSpace="180" w:wrap="around" w:vAnchor="margin" w:hAnchor="margin" w:y="88"/>
    </w:pPr>
  </w:style>
  <w:style w:type="paragraph" w:customStyle="1" w:styleId="StyleStyleTablecell-Text">
    <w:name w:val="Style Style Table cell - Text + +"/>
    <w:basedOn w:val="StyleTablecell-Text"/>
    <w:qFormat/>
    <w:rsid w:val="00DB5914"/>
    <w:pPr>
      <w:framePr w:wrap="around"/>
    </w:pPr>
  </w:style>
  <w:style w:type="character" w:customStyle="1" w:styleId="ListParagraphChar">
    <w:name w:val="List Paragraph Char"/>
    <w:aliases w:val="Bullets Char,- Bullets Char,lista puntata Char,lp1 Char,Elenco Bullet point Char,lista puntata1 Char,lp11 Char,Elenco Bullet point1 Char,lista puntata2 Char,lp12 Char,List Paragraph2 Char,Elenco Bullet point2 Char,lista puntata3 Char"/>
    <w:basedOn w:val="DefaultParagraphFont"/>
    <w:link w:val="ListParagraph"/>
    <w:uiPriority w:val="1"/>
    <w:locked/>
    <w:rsid w:val="00AD6290"/>
    <w:rPr>
      <w:rFonts w:asciiTheme="minorHAnsi" w:hAnsiTheme="minorHAnsi" w:cs="Arial"/>
      <w:color w:val="auto"/>
      <w:sz w:val="24"/>
      <w:szCs w:val="20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ice4@abc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vice2@abc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evice1@abc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ice5@abc.com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000dg6w\Desktop\TEMPLATES\2023%20-%20New%20Nokia\Nokia%20-%20US%20Word%20template%202023%20v1.1.dotx" TargetMode="External"/></Relationships>
</file>

<file path=word/theme/theme1.xml><?xml version="1.0" encoding="utf-8"?>
<a:theme xmlns:a="http://schemas.openxmlformats.org/drawingml/2006/main" name="Nokia 2023 - v1">
  <a:themeElements>
    <a:clrScheme name="Nokia 2023.1">
      <a:dk1>
        <a:srgbClr val="CCCCCC"/>
      </a:dk1>
      <a:lt1>
        <a:srgbClr val="FFFFFF"/>
      </a:lt1>
      <a:dk2>
        <a:srgbClr val="001135"/>
      </a:dk2>
      <a:lt2>
        <a:srgbClr val="666666"/>
      </a:lt2>
      <a:accent1>
        <a:srgbClr val="005AFF"/>
      </a:accent1>
      <a:accent2>
        <a:srgbClr val="23ABB6"/>
      </a:accent2>
      <a:accent3>
        <a:srgbClr val="37CC73"/>
      </a:accent3>
      <a:accent4>
        <a:srgbClr val="F47F31"/>
      </a:accent4>
      <a:accent5>
        <a:srgbClr val="E03DCD"/>
      </a:accent5>
      <a:accent6>
        <a:srgbClr val="7D33F2"/>
      </a:accent6>
      <a:hlink>
        <a:srgbClr val="001135"/>
      </a:hlink>
      <a:folHlink>
        <a:srgbClr val="005AFF"/>
      </a:folHlink>
    </a:clrScheme>
    <a:fontScheme name="Nokia 2023">
      <a:majorFont>
        <a:latin typeface="Nokia Pure Headline Light"/>
        <a:ea typeface=""/>
        <a:cs typeface=""/>
      </a:majorFont>
      <a:minorFont>
        <a:latin typeface="Nokia Pure Text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</a:spPr>
      <a:bodyPr wrap="square" lIns="0" tIns="0" rIns="0" bIns="0" rtlCol="0">
        <a:noAutofit/>
      </a:bodyPr>
      <a:lstStyle>
        <a:defPPr marL="0" marR="0" indent="0" algn="l" defTabSz="180000" rtl="0" eaLnBrk="1" fontAlgn="auto" latinLnBrk="0" hangingPunct="1">
          <a:lnSpc>
            <a:spcPct val="100000"/>
          </a:lnSpc>
          <a:spcBef>
            <a:spcPts val="0"/>
          </a:spcBef>
          <a:spcAft>
            <a:spcPts val="300"/>
          </a:spcAft>
          <a:buClrTx/>
          <a:buSzTx/>
          <a:buFont typeface="+mj-lt"/>
          <a:buNone/>
          <a:tabLst>
            <a:tab pos="180000" algn="l"/>
          </a:tabLst>
          <a:defRPr kumimoji="0" sz="1200" b="0" i="0" u="none" strike="noStrike" kern="1200" cap="none" spc="0" normalizeH="0" baseline="0" noProof="0" dirty="0" smtClean="0">
            <a:ln>
              <a:noFill/>
            </a:ln>
            <a:solidFill>
              <a:schemeClr val="tx1"/>
            </a:solidFill>
            <a:effectLst/>
            <a:uLnTx/>
            <a:uFillTx/>
            <a:latin typeface="Nokia Pure Text Light"/>
            <a:ea typeface="+mn-ea"/>
            <a:cs typeface="+mn-cs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okia 2023 - v1" id="{426AD835-2CA5-4D90-A893-BFB068CF64B8}" vid="{F1A5669F-039D-4502-8499-8A66675C289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AC69F-BDCF-49E4-8AA8-0967818EEF8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Nokia - US Word template 2023 v1.1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2023-10-19T21:31:00Z</dcterms:created>
  <dcterms:modified xsi:type="dcterms:W3CDTF">2023-11-24T13:49:00Z</dcterms:modified>
</cp:coreProperties>
</file>